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EE3E4" w14:textId="77777777" w:rsidR="00C81F7E" w:rsidRPr="00C343BC" w:rsidRDefault="00C81F7E" w:rsidP="00C81F7E">
      <w:pPr>
        <w:jc w:val="right"/>
        <w:rPr>
          <w:rFonts w:ascii="Palatino Linotype" w:hAnsi="Palatino Linotype"/>
          <w:b/>
        </w:rPr>
      </w:pPr>
      <w:r w:rsidRPr="00C343BC">
        <w:rPr>
          <w:rFonts w:ascii="Palatino Linotype" w:hAnsi="Palatino Linotype"/>
          <w:b/>
        </w:rPr>
        <w:t>ALLEGATO A</w:t>
      </w:r>
    </w:p>
    <w:p w14:paraId="21897500" w14:textId="77777777" w:rsidR="00BC4147" w:rsidRDefault="00BC4147" w:rsidP="00BC4147">
      <w:pPr>
        <w:spacing w:after="240"/>
        <w:jc w:val="both"/>
        <w:rPr>
          <w:rFonts w:ascii="Palatino Linotype" w:hAnsi="Palatino Linotype"/>
          <w:b/>
        </w:rPr>
      </w:pPr>
      <w:r w:rsidRPr="001D57E2">
        <w:rPr>
          <w:rFonts w:ascii="Palatino Linotype" w:hAnsi="Palatino Linotype"/>
          <w:b/>
        </w:rPr>
        <w:t>SELEZIONE PUBBLICA PER L’AFFIDAMENTO IN CONCESSIONE DI DELL’ATTIVITÀ DELLA PESCA SPORTIVA NEGLI INVASI IRRIGUI</w:t>
      </w:r>
    </w:p>
    <w:p w14:paraId="315A4C4E" w14:textId="77777777" w:rsidR="00C81F7E" w:rsidRPr="00C343BC" w:rsidRDefault="00C81F7E" w:rsidP="00C81F7E">
      <w:pPr>
        <w:jc w:val="both"/>
        <w:rPr>
          <w:rFonts w:ascii="Palatino Linotype" w:hAnsi="Palatino Linotype"/>
          <w:b/>
        </w:rPr>
      </w:pPr>
      <w:r w:rsidRPr="00C343BC">
        <w:rPr>
          <w:rFonts w:ascii="Palatino Linotype" w:hAnsi="Palatino Linotype"/>
          <w:b/>
        </w:rPr>
        <w:t>MODELLO DI: “ISTANZA DI PARTECIPAZIONE”</w:t>
      </w:r>
    </w:p>
    <w:p w14:paraId="702E14DD" w14:textId="77777777" w:rsidR="00C81F7E" w:rsidRPr="00C343BC" w:rsidRDefault="00C81F7E" w:rsidP="00C81F7E">
      <w:pPr>
        <w:spacing w:after="120"/>
        <w:jc w:val="both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Il sottoscritto ______________________________ nato a __________________ il ___________ residente nel Comune di ______________________ Provincia ___________ via/piazza ______________________ nella sua qualità di ___________________ e legale rappresentante dell’____________________________, codice fiscale _______________________ partita I.V.A. ____________ ______________domiciliata a ___________________ via ____________________ n. _____________ telefono ____________________ PEC ______________________</w:t>
      </w:r>
    </w:p>
    <w:p w14:paraId="32E35BE5" w14:textId="77777777" w:rsidR="00C81F7E" w:rsidRPr="00C343BC" w:rsidRDefault="00C81F7E" w:rsidP="00C81F7E">
      <w:pPr>
        <w:spacing w:after="240"/>
        <w:jc w:val="both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preso atto dell’AVVISO DI SELEZIONE pubblica in oggetto predisposto dall’Agenzia Forestale Regionale</w:t>
      </w:r>
      <w:r w:rsidR="00571B9C">
        <w:rPr>
          <w:rFonts w:ascii="Palatino Linotype" w:hAnsi="Palatino Linotype"/>
        </w:rPr>
        <w:t>,</w:t>
      </w:r>
      <w:r w:rsidRPr="00C343BC">
        <w:rPr>
          <w:rFonts w:ascii="Palatino Linotype" w:hAnsi="Palatino Linotype"/>
        </w:rPr>
        <w:t xml:space="preserve"> con espresso riferimento alla società che rappresenta</w:t>
      </w:r>
    </w:p>
    <w:p w14:paraId="57493289" w14:textId="77777777" w:rsidR="00C81F7E" w:rsidRPr="00C343BC" w:rsidRDefault="00C81F7E" w:rsidP="00C81F7E">
      <w:pPr>
        <w:spacing w:after="240"/>
        <w:jc w:val="center"/>
        <w:rPr>
          <w:rFonts w:ascii="Palatino Linotype" w:hAnsi="Palatino Linotype"/>
          <w:b/>
        </w:rPr>
      </w:pPr>
      <w:r w:rsidRPr="00C343BC">
        <w:rPr>
          <w:rFonts w:ascii="Palatino Linotype" w:hAnsi="Palatino Linotype"/>
          <w:b/>
        </w:rPr>
        <w:t>FORMULA ISTANZA DI AMMISSIONE</w:t>
      </w:r>
    </w:p>
    <w:p w14:paraId="2E24A383" w14:textId="77777777" w:rsidR="00C81F7E" w:rsidRPr="00C343BC" w:rsidRDefault="00C81F7E" w:rsidP="00C81F7E">
      <w:pPr>
        <w:spacing w:after="0"/>
        <w:jc w:val="both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alla selezione in oggetto a cui intende partecipare come:</w:t>
      </w:r>
    </w:p>
    <w:p w14:paraId="4EA1A817" w14:textId="77777777" w:rsidR="00C81F7E" w:rsidRPr="00C343BC" w:rsidRDefault="00C81F7E" w:rsidP="00C81F7E">
      <w:pPr>
        <w:pStyle w:val="Paragrafoelenco"/>
        <w:numPr>
          <w:ilvl w:val="0"/>
          <w:numId w:val="7"/>
        </w:numPr>
        <w:spacing w:after="0"/>
        <w:jc w:val="both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Società o Associazione sportiva dilettantistica;</w:t>
      </w:r>
    </w:p>
    <w:p w14:paraId="2ABA497B" w14:textId="77777777" w:rsidR="00C81F7E" w:rsidRPr="00C343BC" w:rsidRDefault="00C81F7E" w:rsidP="00C81F7E">
      <w:pPr>
        <w:pStyle w:val="Paragrafoelenco"/>
        <w:numPr>
          <w:ilvl w:val="0"/>
          <w:numId w:val="7"/>
        </w:numPr>
        <w:spacing w:after="0"/>
        <w:jc w:val="both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Ente di promozione</w:t>
      </w:r>
      <w:r w:rsidR="00BC4147">
        <w:rPr>
          <w:rFonts w:ascii="Palatino Linotype" w:hAnsi="Palatino Linotype"/>
        </w:rPr>
        <w:t xml:space="preserve"> sportiva</w:t>
      </w:r>
      <w:r w:rsidRPr="00C343BC">
        <w:rPr>
          <w:rFonts w:ascii="Palatino Linotype" w:hAnsi="Palatino Linotype"/>
        </w:rPr>
        <w:t xml:space="preserve">; </w:t>
      </w:r>
    </w:p>
    <w:p w14:paraId="47A1C654" w14:textId="77777777" w:rsidR="00C81F7E" w:rsidRPr="00C343BC" w:rsidRDefault="00C81F7E" w:rsidP="00C81F7E">
      <w:pPr>
        <w:pStyle w:val="Paragrafoelenco"/>
        <w:numPr>
          <w:ilvl w:val="0"/>
          <w:numId w:val="7"/>
        </w:numPr>
        <w:spacing w:after="0"/>
        <w:jc w:val="both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As</w:t>
      </w:r>
      <w:r w:rsidRPr="00C343BC">
        <w:rPr>
          <w:rFonts w:ascii="Palatino Linotype" w:hAnsi="Palatino Linotype" w:cs="Leelawadee UI"/>
        </w:rPr>
        <w:t>sociazioni di discipline sportive associate e federazioni sportive che abbiano tra le proprie finalità statutarie lo svolgimento della pesca sportiva</w:t>
      </w:r>
      <w:r w:rsidRPr="00C343BC">
        <w:rPr>
          <w:rFonts w:ascii="Palatino Linotype" w:hAnsi="Palatino Linotype"/>
        </w:rPr>
        <w:t>;</w:t>
      </w:r>
    </w:p>
    <w:p w14:paraId="24426BC5" w14:textId="77777777" w:rsidR="00BC4147" w:rsidRDefault="00BC4147" w:rsidP="00C81F7E">
      <w:pPr>
        <w:pStyle w:val="Paragrafoelenco"/>
        <w:numPr>
          <w:ilvl w:val="0"/>
          <w:numId w:val="7"/>
        </w:numPr>
        <w:spacing w:after="0"/>
        <w:jc w:val="both"/>
        <w:rPr>
          <w:rFonts w:ascii="Palatino Linotype" w:hAnsi="Palatino Linotype"/>
        </w:rPr>
      </w:pPr>
      <w:r>
        <w:rPr>
          <w:rFonts w:ascii="Palatino Linotype" w:hAnsi="Palatino Linotype" w:cs="Leelawadee UI"/>
        </w:rPr>
        <w:t>A</w:t>
      </w:r>
      <w:r w:rsidRPr="00AD2EFE">
        <w:rPr>
          <w:rFonts w:ascii="Palatino Linotype" w:hAnsi="Palatino Linotype" w:cs="Leelawadee UI"/>
        </w:rPr>
        <w:t>ssociazioni riconosciute a livello nazionale e presenti in forma organizzata</w:t>
      </w:r>
      <w:r>
        <w:rPr>
          <w:rFonts w:ascii="Palatino Linotype" w:hAnsi="Palatino Linotype" w:cs="Leelawadee UI"/>
        </w:rPr>
        <w:t>;</w:t>
      </w:r>
    </w:p>
    <w:p w14:paraId="232D2395" w14:textId="77777777" w:rsidR="00C81F7E" w:rsidRPr="00C343BC" w:rsidRDefault="00BC4147" w:rsidP="00C81F7E">
      <w:pPr>
        <w:pStyle w:val="Paragrafoelenco"/>
        <w:numPr>
          <w:ilvl w:val="0"/>
          <w:numId w:val="7"/>
        </w:numPr>
        <w:spacing w:after="0"/>
        <w:jc w:val="both"/>
        <w:rPr>
          <w:rFonts w:ascii="Palatino Linotype" w:hAnsi="Palatino Linotype"/>
        </w:rPr>
      </w:pPr>
      <w:r>
        <w:rPr>
          <w:rFonts w:ascii="Palatino Linotype" w:hAnsi="Palatino Linotype" w:cs="Leelawadee UI"/>
        </w:rPr>
        <w:t>A</w:t>
      </w:r>
      <w:r w:rsidRPr="00AD2EFE">
        <w:rPr>
          <w:rFonts w:ascii="Palatino Linotype" w:hAnsi="Palatino Linotype" w:cs="Leelawadee UI"/>
        </w:rPr>
        <w:t>ssociazioni sportive riconosciute</w:t>
      </w:r>
      <w:r>
        <w:rPr>
          <w:rFonts w:ascii="Palatino Linotype" w:hAnsi="Palatino Linotype" w:cs="Leelawadee UI"/>
        </w:rPr>
        <w:t>;</w:t>
      </w:r>
    </w:p>
    <w:p w14:paraId="15BADBC1" w14:textId="77777777" w:rsidR="00C81F7E" w:rsidRPr="00C343BC" w:rsidRDefault="00C81F7E" w:rsidP="00C81F7E">
      <w:pPr>
        <w:spacing w:after="0"/>
        <w:jc w:val="both"/>
        <w:rPr>
          <w:rFonts w:ascii="Palatino Linotype" w:hAnsi="Palatino Linotype"/>
        </w:rPr>
      </w:pPr>
    </w:p>
    <w:p w14:paraId="3C8D3FAC" w14:textId="77777777" w:rsidR="00C81F7E" w:rsidRPr="00C343BC" w:rsidRDefault="00C81F7E" w:rsidP="00C81F7E">
      <w:pPr>
        <w:spacing w:after="360"/>
        <w:jc w:val="both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A tal fine, ai sensi e per gli effetti degli art. 46/47 del D.P.R. 445/2000 e consapevole delle sanzioni penali previste dall’art. 76 del medesimo D.P.R., oltre alle conseguenze amministrative, per le ipotesi di falsità in atti e dichiarazioni mendaci</w:t>
      </w:r>
    </w:p>
    <w:p w14:paraId="11D08B0B" w14:textId="77777777" w:rsidR="00C81F7E" w:rsidRPr="00C343BC" w:rsidRDefault="00C81F7E" w:rsidP="00C81F7E">
      <w:pPr>
        <w:pStyle w:val="Paragrafoelenco"/>
        <w:spacing w:after="120"/>
        <w:ind w:left="435"/>
        <w:jc w:val="center"/>
        <w:rPr>
          <w:rFonts w:ascii="Palatino Linotype" w:hAnsi="Palatino Linotype"/>
          <w:b/>
        </w:rPr>
      </w:pPr>
      <w:r w:rsidRPr="00C343BC">
        <w:rPr>
          <w:rFonts w:ascii="Palatino Linotype" w:hAnsi="Palatino Linotype"/>
          <w:b/>
        </w:rPr>
        <w:t>D I C H I A R A:</w:t>
      </w:r>
    </w:p>
    <w:p w14:paraId="0872EB82" w14:textId="77777777" w:rsidR="00C81F7E" w:rsidRPr="00C343BC" w:rsidRDefault="00C81F7E" w:rsidP="00C81F7E">
      <w:pPr>
        <w:pStyle w:val="Paragrafoelenco"/>
        <w:spacing w:after="120"/>
        <w:ind w:left="435"/>
        <w:jc w:val="center"/>
        <w:rPr>
          <w:rFonts w:ascii="Palatino Linotype" w:hAnsi="Palatino Linotype"/>
          <w:b/>
        </w:rPr>
      </w:pPr>
    </w:p>
    <w:p w14:paraId="3BC18AC8" w14:textId="77777777" w:rsidR="00BC4147" w:rsidRPr="00C343BC" w:rsidRDefault="00C81F7E" w:rsidP="00BC4147">
      <w:pPr>
        <w:pStyle w:val="Paragrafoelenco"/>
        <w:numPr>
          <w:ilvl w:val="0"/>
          <w:numId w:val="8"/>
        </w:numPr>
        <w:spacing w:before="360" w:after="360"/>
        <w:jc w:val="both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di assumere</w:t>
      </w:r>
      <w:r w:rsidR="00BC4147">
        <w:rPr>
          <w:rFonts w:ascii="Palatino Linotype" w:hAnsi="Palatino Linotype"/>
        </w:rPr>
        <w:t xml:space="preserve">, </w:t>
      </w:r>
      <w:r w:rsidR="00BC4147" w:rsidRPr="00C343BC">
        <w:rPr>
          <w:rFonts w:ascii="Palatino Linotype" w:hAnsi="Palatino Linotype"/>
        </w:rPr>
        <w:t>a partire dalla data d</w:t>
      </w:r>
      <w:r w:rsidR="00BC4147">
        <w:rPr>
          <w:rFonts w:ascii="Palatino Linotype" w:hAnsi="Palatino Linotype"/>
        </w:rPr>
        <w:t>i affidamento della concessione</w:t>
      </w:r>
      <w:r w:rsidR="00BC4147" w:rsidRPr="00C343BC">
        <w:rPr>
          <w:rFonts w:ascii="Palatino Linotype" w:hAnsi="Palatino Linotype"/>
        </w:rPr>
        <w:t xml:space="preserve"> impegnandosi all’osservanza di quanto in essa stabilito</w:t>
      </w:r>
      <w:r w:rsidR="00BC4147">
        <w:rPr>
          <w:rFonts w:ascii="Palatino Linotype" w:hAnsi="Palatino Linotype"/>
        </w:rPr>
        <w:t>,</w:t>
      </w:r>
      <w:r w:rsidRPr="00C343BC">
        <w:rPr>
          <w:rFonts w:ascii="Palatino Linotype" w:hAnsi="Palatino Linotype"/>
        </w:rPr>
        <w:t xml:space="preserve"> la gestione dell’attività di pesca sportiva presso</w:t>
      </w:r>
      <w:r w:rsidR="00BC4147" w:rsidRPr="00C343BC">
        <w:rPr>
          <w:rFonts w:ascii="Palatino Linotype" w:hAnsi="Palatino Linotype"/>
        </w:rPr>
        <w:t xml:space="preserve"> l’i</w:t>
      </w:r>
      <w:r w:rsidR="00BC4147">
        <w:rPr>
          <w:rFonts w:ascii="Palatino Linotype" w:hAnsi="Palatino Linotype"/>
        </w:rPr>
        <w:t xml:space="preserve">nvaso di: </w:t>
      </w:r>
    </w:p>
    <w:p w14:paraId="7C7002AF" w14:textId="77777777" w:rsidR="004A2211" w:rsidRPr="004A2211" w:rsidRDefault="004A2211" w:rsidP="004A2211">
      <w:pPr>
        <w:pStyle w:val="Paragrafoelenco"/>
        <w:numPr>
          <w:ilvl w:val="1"/>
          <w:numId w:val="11"/>
        </w:numPr>
        <w:spacing w:after="0"/>
        <w:ind w:left="851"/>
        <w:jc w:val="both"/>
        <w:rPr>
          <w:rFonts w:ascii="Palatino Linotype" w:eastAsia="Times New Roman" w:hAnsi="Palatino Linotype" w:cs="Leelawadee UI"/>
          <w:sz w:val="24"/>
          <w:szCs w:val="24"/>
          <w:lang w:eastAsia="it-IT"/>
        </w:rPr>
      </w:pPr>
      <w:r w:rsidRPr="004A2211">
        <w:rPr>
          <w:rFonts w:ascii="Palatino Linotype" w:eastAsia="Times New Roman" w:hAnsi="Palatino Linotype" w:cs="Leelawadee UI"/>
          <w:sz w:val="24"/>
          <w:szCs w:val="24"/>
          <w:lang w:eastAsia="it-IT"/>
        </w:rPr>
        <w:lastRenderedPageBreak/>
        <w:t>LAGO FUSCAGNA, situato in Comune di Città di Castello Foglio 70 part. 100 108 198 200 204;</w:t>
      </w:r>
    </w:p>
    <w:p w14:paraId="7023E563" w14:textId="77777777" w:rsidR="004A2211" w:rsidRPr="004A2211" w:rsidRDefault="004A2211" w:rsidP="004A2211">
      <w:pPr>
        <w:pStyle w:val="Paragrafoelenco"/>
        <w:numPr>
          <w:ilvl w:val="1"/>
          <w:numId w:val="11"/>
        </w:numPr>
        <w:spacing w:after="0"/>
        <w:ind w:left="851"/>
        <w:jc w:val="both"/>
        <w:rPr>
          <w:rFonts w:ascii="Palatino Linotype" w:eastAsia="Times New Roman" w:hAnsi="Palatino Linotype" w:cs="Leelawadee UI"/>
          <w:sz w:val="24"/>
          <w:szCs w:val="24"/>
          <w:lang w:eastAsia="it-IT"/>
        </w:rPr>
      </w:pPr>
      <w:r w:rsidRPr="004A2211">
        <w:rPr>
          <w:rFonts w:ascii="Palatino Linotype" w:eastAsia="Times New Roman" w:hAnsi="Palatino Linotype" w:cs="Leelawadee UI"/>
          <w:sz w:val="24"/>
          <w:szCs w:val="24"/>
          <w:lang w:eastAsia="it-IT"/>
        </w:rPr>
        <w:t xml:space="preserve">LAGO S. LEO BASTIA Situato in comune di Città di Castello </w:t>
      </w:r>
      <w:proofErr w:type="spellStart"/>
      <w:r w:rsidRPr="004A2211">
        <w:rPr>
          <w:rFonts w:ascii="Palatino Linotype" w:eastAsia="Times New Roman" w:hAnsi="Palatino Linotype" w:cs="Leelawadee UI"/>
          <w:sz w:val="24"/>
          <w:szCs w:val="24"/>
          <w:lang w:eastAsia="it-IT"/>
        </w:rPr>
        <w:t>loc</w:t>
      </w:r>
      <w:proofErr w:type="spellEnd"/>
      <w:r w:rsidRPr="004A2211">
        <w:rPr>
          <w:rFonts w:ascii="Palatino Linotype" w:eastAsia="Times New Roman" w:hAnsi="Palatino Linotype" w:cs="Leelawadee UI"/>
          <w:sz w:val="24"/>
          <w:szCs w:val="24"/>
          <w:lang w:eastAsia="it-IT"/>
        </w:rPr>
        <w:t xml:space="preserve">. </w:t>
      </w:r>
      <w:proofErr w:type="spellStart"/>
      <w:r w:rsidRPr="004A2211">
        <w:rPr>
          <w:rFonts w:ascii="Palatino Linotype" w:eastAsia="Times New Roman" w:hAnsi="Palatino Linotype" w:cs="Leelawadee UI"/>
          <w:sz w:val="24"/>
          <w:szCs w:val="24"/>
          <w:lang w:eastAsia="it-IT"/>
        </w:rPr>
        <w:t>S.Leo</w:t>
      </w:r>
      <w:proofErr w:type="spellEnd"/>
      <w:r w:rsidRPr="004A2211">
        <w:rPr>
          <w:rFonts w:ascii="Palatino Linotype" w:eastAsia="Times New Roman" w:hAnsi="Palatino Linotype" w:cs="Leelawadee UI"/>
          <w:sz w:val="24"/>
          <w:szCs w:val="24"/>
          <w:lang w:eastAsia="it-IT"/>
        </w:rPr>
        <w:t xml:space="preserve"> Bastia Foglio </w:t>
      </w:r>
      <w:proofErr w:type="gramStart"/>
      <w:r w:rsidRPr="004A2211">
        <w:rPr>
          <w:rFonts w:ascii="Palatino Linotype" w:eastAsia="Times New Roman" w:hAnsi="Palatino Linotype" w:cs="Leelawadee UI"/>
          <w:sz w:val="24"/>
          <w:szCs w:val="24"/>
          <w:lang w:eastAsia="it-IT"/>
        </w:rPr>
        <w:t>334  part</w:t>
      </w:r>
      <w:proofErr w:type="gramEnd"/>
      <w:r w:rsidRPr="004A2211">
        <w:rPr>
          <w:rFonts w:ascii="Palatino Linotype" w:eastAsia="Times New Roman" w:hAnsi="Palatino Linotype" w:cs="Leelawadee UI"/>
          <w:sz w:val="24"/>
          <w:szCs w:val="24"/>
          <w:lang w:eastAsia="it-IT"/>
        </w:rPr>
        <w:t xml:space="preserve">. 159 764 766 </w:t>
      </w:r>
      <w:proofErr w:type="gramStart"/>
      <w:r w:rsidRPr="004A2211">
        <w:rPr>
          <w:rFonts w:ascii="Palatino Linotype" w:eastAsia="Times New Roman" w:hAnsi="Palatino Linotype" w:cs="Leelawadee UI"/>
          <w:sz w:val="24"/>
          <w:szCs w:val="24"/>
          <w:lang w:eastAsia="it-IT"/>
        </w:rPr>
        <w:t>Foglio  336</w:t>
      </w:r>
      <w:proofErr w:type="gramEnd"/>
      <w:r w:rsidRPr="004A2211">
        <w:rPr>
          <w:rFonts w:ascii="Palatino Linotype" w:eastAsia="Times New Roman" w:hAnsi="Palatino Linotype" w:cs="Leelawadee UI"/>
          <w:sz w:val="24"/>
          <w:szCs w:val="24"/>
          <w:lang w:eastAsia="it-IT"/>
        </w:rPr>
        <w:t xml:space="preserve"> part. part. </w:t>
      </w:r>
      <w:proofErr w:type="gramStart"/>
      <w:r w:rsidRPr="004A2211">
        <w:rPr>
          <w:rFonts w:ascii="Palatino Linotype" w:eastAsia="Times New Roman" w:hAnsi="Palatino Linotype" w:cs="Leelawadee UI"/>
          <w:sz w:val="24"/>
          <w:szCs w:val="24"/>
          <w:lang w:eastAsia="it-IT"/>
        </w:rPr>
        <w:t>17  581</w:t>
      </w:r>
      <w:proofErr w:type="gramEnd"/>
      <w:r w:rsidRPr="004A2211">
        <w:rPr>
          <w:rFonts w:ascii="Palatino Linotype" w:eastAsia="Times New Roman" w:hAnsi="Palatino Linotype" w:cs="Leelawadee UI"/>
          <w:sz w:val="24"/>
          <w:szCs w:val="24"/>
          <w:lang w:eastAsia="it-IT"/>
        </w:rPr>
        <w:t xml:space="preserve">  574 578 573 583 584  586;</w:t>
      </w:r>
    </w:p>
    <w:p w14:paraId="2C2403DF" w14:textId="77777777" w:rsidR="004A2211" w:rsidRPr="004A2211" w:rsidRDefault="004A2211" w:rsidP="004A2211">
      <w:pPr>
        <w:pStyle w:val="Paragrafoelenco"/>
        <w:numPr>
          <w:ilvl w:val="1"/>
          <w:numId w:val="11"/>
        </w:numPr>
        <w:spacing w:after="0"/>
        <w:ind w:left="851"/>
        <w:jc w:val="both"/>
        <w:rPr>
          <w:rFonts w:ascii="Palatino Linotype" w:eastAsia="Times New Roman" w:hAnsi="Palatino Linotype" w:cs="Leelawadee UI"/>
          <w:sz w:val="24"/>
          <w:szCs w:val="24"/>
          <w:lang w:eastAsia="it-IT"/>
        </w:rPr>
      </w:pPr>
      <w:r w:rsidRPr="004A2211">
        <w:rPr>
          <w:rFonts w:ascii="Palatino Linotype" w:eastAsia="Times New Roman" w:hAnsi="Palatino Linotype" w:cs="Leelawadee UI"/>
          <w:sz w:val="24"/>
          <w:szCs w:val="24"/>
          <w:lang w:eastAsia="it-IT"/>
        </w:rPr>
        <w:t xml:space="preserve">LAGO VITELLESCA situato in Comune di Città di Castello, Foglio 110 part. 741; </w:t>
      </w:r>
    </w:p>
    <w:p w14:paraId="7CB5540E" w14:textId="77777777" w:rsidR="004A2211" w:rsidRPr="004A2211" w:rsidRDefault="004A2211" w:rsidP="004A2211">
      <w:pPr>
        <w:pStyle w:val="Paragrafoelenco"/>
        <w:numPr>
          <w:ilvl w:val="1"/>
          <w:numId w:val="11"/>
        </w:numPr>
        <w:spacing w:after="0"/>
        <w:ind w:left="851"/>
        <w:jc w:val="both"/>
        <w:rPr>
          <w:rFonts w:ascii="Palatino Linotype" w:eastAsia="Times New Roman" w:hAnsi="Palatino Linotype" w:cs="Leelawadee UI"/>
          <w:sz w:val="24"/>
          <w:szCs w:val="24"/>
          <w:lang w:eastAsia="it-IT"/>
        </w:rPr>
      </w:pPr>
      <w:r w:rsidRPr="004A2211">
        <w:rPr>
          <w:rFonts w:ascii="Palatino Linotype" w:eastAsia="Times New Roman" w:hAnsi="Palatino Linotype" w:cs="Leelawadee UI"/>
          <w:sz w:val="24"/>
          <w:szCs w:val="24"/>
          <w:lang w:eastAsia="it-IT"/>
        </w:rPr>
        <w:t xml:space="preserve">LAGO CAMPOSI Situato in comune di Lisciano </w:t>
      </w:r>
      <w:proofErr w:type="gramStart"/>
      <w:r w:rsidRPr="004A2211">
        <w:rPr>
          <w:rFonts w:ascii="Palatino Linotype" w:eastAsia="Times New Roman" w:hAnsi="Palatino Linotype" w:cs="Leelawadee UI"/>
          <w:sz w:val="24"/>
          <w:szCs w:val="24"/>
          <w:lang w:eastAsia="it-IT"/>
        </w:rPr>
        <w:t xml:space="preserve">Niccone  </w:t>
      </w:r>
      <w:proofErr w:type="spellStart"/>
      <w:r w:rsidRPr="004A2211">
        <w:rPr>
          <w:rFonts w:ascii="Palatino Linotype" w:eastAsia="Times New Roman" w:hAnsi="Palatino Linotype" w:cs="Leelawadee UI"/>
          <w:sz w:val="24"/>
          <w:szCs w:val="24"/>
          <w:lang w:eastAsia="it-IT"/>
        </w:rPr>
        <w:t>loc</w:t>
      </w:r>
      <w:proofErr w:type="spellEnd"/>
      <w:r w:rsidRPr="004A2211">
        <w:rPr>
          <w:rFonts w:ascii="Palatino Linotype" w:eastAsia="Times New Roman" w:hAnsi="Palatino Linotype" w:cs="Leelawadee UI"/>
          <w:sz w:val="24"/>
          <w:szCs w:val="24"/>
          <w:lang w:eastAsia="it-IT"/>
        </w:rPr>
        <w:t>.</w:t>
      </w:r>
      <w:proofErr w:type="gramEnd"/>
      <w:r w:rsidRPr="004A2211">
        <w:rPr>
          <w:rFonts w:ascii="Palatino Linotype" w:eastAsia="Times New Roman" w:hAnsi="Palatino Linotype" w:cs="Leelawadee UI"/>
          <w:sz w:val="24"/>
          <w:szCs w:val="24"/>
          <w:lang w:eastAsia="it-IT"/>
        </w:rPr>
        <w:t xml:space="preserve"> </w:t>
      </w:r>
      <w:proofErr w:type="spellStart"/>
      <w:r w:rsidRPr="004A2211">
        <w:rPr>
          <w:rFonts w:ascii="Palatino Linotype" w:eastAsia="Times New Roman" w:hAnsi="Palatino Linotype" w:cs="Leelawadee UI"/>
          <w:sz w:val="24"/>
          <w:szCs w:val="24"/>
          <w:lang w:eastAsia="it-IT"/>
        </w:rPr>
        <w:t>Camposi</w:t>
      </w:r>
      <w:proofErr w:type="spellEnd"/>
      <w:r w:rsidRPr="004A2211">
        <w:rPr>
          <w:rFonts w:ascii="Palatino Linotype" w:eastAsia="Times New Roman" w:hAnsi="Palatino Linotype" w:cs="Leelawadee UI"/>
          <w:sz w:val="24"/>
          <w:szCs w:val="24"/>
          <w:lang w:eastAsia="it-IT"/>
        </w:rPr>
        <w:t xml:space="preserve"> Foglio 3 part. </w:t>
      </w:r>
      <w:proofErr w:type="gramStart"/>
      <w:r w:rsidRPr="004A2211">
        <w:rPr>
          <w:rFonts w:ascii="Palatino Linotype" w:eastAsia="Times New Roman" w:hAnsi="Palatino Linotype" w:cs="Leelawadee UI"/>
          <w:sz w:val="24"/>
          <w:szCs w:val="24"/>
          <w:lang w:eastAsia="it-IT"/>
        </w:rPr>
        <w:t>22  28</w:t>
      </w:r>
      <w:proofErr w:type="gramEnd"/>
      <w:r w:rsidRPr="004A2211">
        <w:rPr>
          <w:rFonts w:ascii="Palatino Linotype" w:eastAsia="Times New Roman" w:hAnsi="Palatino Linotype" w:cs="Leelawadee UI"/>
          <w:sz w:val="24"/>
          <w:szCs w:val="24"/>
          <w:lang w:eastAsia="it-IT"/>
        </w:rPr>
        <w:t xml:space="preserve"> 163 502 510 511 514 515 522 517 523 525 520; </w:t>
      </w:r>
    </w:p>
    <w:p w14:paraId="5060234B" w14:textId="77777777" w:rsidR="00C81F7E" w:rsidRPr="00C343BC" w:rsidRDefault="00BC4147" w:rsidP="00C81F7E">
      <w:pPr>
        <w:pStyle w:val="Paragrafoelenco"/>
        <w:numPr>
          <w:ilvl w:val="0"/>
          <w:numId w:val="8"/>
        </w:numPr>
        <w:spacing w:after="0"/>
        <w:ind w:left="340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di impegnarsi a </w:t>
      </w:r>
      <w:r w:rsidR="00C81F7E" w:rsidRPr="00C343BC">
        <w:rPr>
          <w:rFonts w:ascii="Palatino Linotype" w:hAnsi="Palatino Linotype"/>
        </w:rPr>
        <w:t>sottoscrivere la</w:t>
      </w:r>
      <w:r>
        <w:rPr>
          <w:rFonts w:ascii="Palatino Linotype" w:hAnsi="Palatino Linotype"/>
        </w:rPr>
        <w:t xml:space="preserve"> </w:t>
      </w:r>
      <w:r w:rsidR="00C81F7E" w:rsidRPr="00C343BC">
        <w:rPr>
          <w:rFonts w:ascii="Palatino Linotype" w:hAnsi="Palatino Linotype"/>
        </w:rPr>
        <w:t>convenzione, assumendosene gli oneri relativi e di eseguire comunque la gestione dell’attività sportiva alle condizi</w:t>
      </w:r>
      <w:r>
        <w:rPr>
          <w:rFonts w:ascii="Palatino Linotype" w:hAnsi="Palatino Linotype"/>
        </w:rPr>
        <w:t>oni previste in concessione e a</w:t>
      </w:r>
      <w:r w:rsidR="00C81F7E" w:rsidRPr="00C343BC">
        <w:rPr>
          <w:rFonts w:ascii="Palatino Linotype" w:hAnsi="Palatino Linotype"/>
        </w:rPr>
        <w:t xml:space="preserve"> un canone annuo di affitto di cui alla relativa offerta, anche nelle more della stipulazione del contatto, previa aggiudicazione e verificati i requisiti; </w:t>
      </w:r>
    </w:p>
    <w:p w14:paraId="1336D8CE" w14:textId="77777777" w:rsidR="00C81F7E" w:rsidRPr="00C343BC" w:rsidRDefault="00C81F7E" w:rsidP="00C81F7E">
      <w:pPr>
        <w:pStyle w:val="Paragrafoelenco"/>
        <w:numPr>
          <w:ilvl w:val="0"/>
          <w:numId w:val="8"/>
        </w:numPr>
        <w:spacing w:after="0"/>
        <w:ind w:left="340"/>
        <w:jc w:val="both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 xml:space="preserve">di essere a conoscenza del carattere immediatamente impegnativo che la presente </w:t>
      </w:r>
      <w:r w:rsidR="00BC4147">
        <w:rPr>
          <w:rFonts w:ascii="Palatino Linotype" w:hAnsi="Palatino Linotype"/>
        </w:rPr>
        <w:t>istanza</w:t>
      </w:r>
      <w:r w:rsidRPr="00C343BC">
        <w:rPr>
          <w:rFonts w:ascii="Palatino Linotype" w:hAnsi="Palatino Linotype"/>
        </w:rPr>
        <w:t xml:space="preserve"> </w:t>
      </w:r>
      <w:r w:rsidRPr="00BC4147">
        <w:rPr>
          <w:rFonts w:ascii="Palatino Linotype" w:hAnsi="Palatino Linotype"/>
        </w:rPr>
        <w:t>assumerà per il medesimo, all’atto dell’eventuale aggiudicazione, mentre l’Agenzia resterà impegnata, per la parte sua, solamente a seguito dell’applicazione delle vigenti disposizioni normative.</w:t>
      </w:r>
    </w:p>
    <w:p w14:paraId="3A28012C" w14:textId="77777777" w:rsidR="00C81F7E" w:rsidRPr="00C343BC" w:rsidRDefault="00C81F7E" w:rsidP="00C81F7E">
      <w:pPr>
        <w:pStyle w:val="Paragrafoelenco"/>
        <w:numPr>
          <w:ilvl w:val="0"/>
          <w:numId w:val="8"/>
        </w:numPr>
        <w:spacing w:after="0"/>
        <w:ind w:left="340"/>
        <w:jc w:val="both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 xml:space="preserve">Di essere in possesso dei requisiti di cui all’art. 2 dell’Avviso Pubblico approvato con alla determinazione dirigenziale n. del </w:t>
      </w:r>
    </w:p>
    <w:p w14:paraId="2BC1C083" w14:textId="77777777" w:rsidR="00C81F7E" w:rsidRPr="00C343BC" w:rsidRDefault="00C81F7E" w:rsidP="00C81F7E">
      <w:pPr>
        <w:pStyle w:val="Paragrafoelenco"/>
        <w:spacing w:after="0"/>
        <w:ind w:left="340"/>
        <w:jc w:val="both"/>
        <w:rPr>
          <w:rFonts w:ascii="Palatino Linotype" w:hAnsi="Palatino Linotype"/>
        </w:rPr>
      </w:pPr>
    </w:p>
    <w:p w14:paraId="43033F07" w14:textId="77777777" w:rsidR="00C81F7E" w:rsidRPr="00C343BC" w:rsidRDefault="00C81F7E" w:rsidP="00C81F7E">
      <w:pPr>
        <w:spacing w:after="0"/>
        <w:jc w:val="both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Allega:</w:t>
      </w:r>
    </w:p>
    <w:p w14:paraId="6E95B66C" w14:textId="77777777" w:rsidR="00C81F7E" w:rsidRPr="00C343BC" w:rsidRDefault="00C81F7E" w:rsidP="00C81F7E">
      <w:pPr>
        <w:pStyle w:val="Paragrafoelenco"/>
        <w:numPr>
          <w:ilvl w:val="0"/>
          <w:numId w:val="5"/>
        </w:numPr>
        <w:spacing w:after="0"/>
        <w:jc w:val="both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Atto costitutivo;</w:t>
      </w:r>
    </w:p>
    <w:p w14:paraId="008446FF" w14:textId="77777777" w:rsidR="00C81F7E" w:rsidRPr="00C343BC" w:rsidRDefault="00C81F7E" w:rsidP="00C81F7E">
      <w:pPr>
        <w:pStyle w:val="Paragrafoelenco"/>
        <w:numPr>
          <w:ilvl w:val="0"/>
          <w:numId w:val="5"/>
        </w:numPr>
        <w:spacing w:after="0"/>
        <w:jc w:val="both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Statuto;</w:t>
      </w:r>
    </w:p>
    <w:p w14:paraId="6DA45E8E" w14:textId="77777777" w:rsidR="00C81F7E" w:rsidRDefault="00C81F7E" w:rsidP="00C81F7E">
      <w:pPr>
        <w:pStyle w:val="Paragrafoelenco"/>
        <w:numPr>
          <w:ilvl w:val="0"/>
          <w:numId w:val="5"/>
        </w:numPr>
        <w:spacing w:after="360"/>
        <w:jc w:val="both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Verbale di nomina dei rappresentatati legali;</w:t>
      </w:r>
    </w:p>
    <w:p w14:paraId="55CC5716" w14:textId="77777777" w:rsidR="00C81F7E" w:rsidRPr="00C343BC" w:rsidRDefault="00C81F7E" w:rsidP="00C81F7E">
      <w:pPr>
        <w:pStyle w:val="Paragrafoelenco"/>
        <w:numPr>
          <w:ilvl w:val="0"/>
          <w:numId w:val="5"/>
        </w:numPr>
        <w:spacing w:after="360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F</w:t>
      </w:r>
      <w:r w:rsidRPr="00C343BC">
        <w:rPr>
          <w:rFonts w:ascii="Palatino Linotype" w:hAnsi="Palatino Linotype"/>
        </w:rPr>
        <w:t xml:space="preserve">otocopia </w:t>
      </w:r>
      <w:r w:rsidR="00BC4147">
        <w:rPr>
          <w:rFonts w:ascii="Palatino Linotype" w:hAnsi="Palatino Linotype"/>
        </w:rPr>
        <w:t xml:space="preserve">documento di </w:t>
      </w:r>
      <w:r w:rsidRPr="00C343BC">
        <w:rPr>
          <w:rFonts w:ascii="Palatino Linotype" w:hAnsi="Palatino Linotype"/>
        </w:rPr>
        <w:t>dentità</w:t>
      </w:r>
      <w:r w:rsidR="00BC4147">
        <w:rPr>
          <w:rFonts w:ascii="Palatino Linotype" w:hAnsi="Palatino Linotype"/>
        </w:rPr>
        <w:t>.</w:t>
      </w:r>
    </w:p>
    <w:p w14:paraId="1B35C2C8" w14:textId="77777777" w:rsidR="00C81F7E" w:rsidRPr="00C343BC" w:rsidRDefault="00C81F7E" w:rsidP="00C81F7E">
      <w:pPr>
        <w:spacing w:after="0"/>
        <w:ind w:left="60"/>
        <w:jc w:val="both"/>
        <w:rPr>
          <w:rFonts w:ascii="Palatino Linotype" w:hAnsi="Palatino Linotype"/>
        </w:rPr>
      </w:pPr>
    </w:p>
    <w:p w14:paraId="787E39AF" w14:textId="77777777" w:rsidR="00C81F7E" w:rsidRPr="00C343BC" w:rsidRDefault="00C81F7E" w:rsidP="00C81F7E">
      <w:pPr>
        <w:spacing w:after="0"/>
        <w:jc w:val="both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Lì____________</w:t>
      </w:r>
      <w:r w:rsidRPr="00C343BC">
        <w:rPr>
          <w:rFonts w:ascii="Palatino Linotype" w:hAnsi="Palatino Linotype"/>
        </w:rPr>
        <w:tab/>
      </w:r>
      <w:r w:rsidRPr="00C343BC">
        <w:rPr>
          <w:rFonts w:ascii="Palatino Linotype" w:hAnsi="Palatino Linotype"/>
        </w:rPr>
        <w:tab/>
      </w:r>
      <w:r w:rsidRPr="00C343BC">
        <w:rPr>
          <w:rFonts w:ascii="Palatino Linotype" w:hAnsi="Palatino Linotype"/>
        </w:rPr>
        <w:tab/>
      </w:r>
      <w:r w:rsidRPr="00C343BC">
        <w:rPr>
          <w:rFonts w:ascii="Palatino Linotype" w:hAnsi="Palatino Linotype"/>
        </w:rPr>
        <w:tab/>
        <w:t xml:space="preserve"> IL LEGALE RAPPRESENTANTE DELLA SOCIETA’</w:t>
      </w:r>
    </w:p>
    <w:p w14:paraId="1D77F646" w14:textId="77777777" w:rsidR="00C81F7E" w:rsidRPr="00C343BC" w:rsidRDefault="00C81F7E" w:rsidP="00C81F7E">
      <w:pPr>
        <w:spacing w:after="0"/>
        <w:jc w:val="both"/>
        <w:rPr>
          <w:rFonts w:ascii="Palatino Linotype" w:hAnsi="Palatino Linotype"/>
        </w:rPr>
      </w:pPr>
    </w:p>
    <w:p w14:paraId="1E2F8D1C" w14:textId="77777777" w:rsidR="00C81F7E" w:rsidRPr="00C343BC" w:rsidRDefault="00C81F7E" w:rsidP="00C81F7E">
      <w:pPr>
        <w:spacing w:after="0"/>
        <w:ind w:left="4248"/>
        <w:jc w:val="center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Firma</w:t>
      </w:r>
    </w:p>
    <w:p w14:paraId="21452F0F" w14:textId="77777777" w:rsidR="00162BE4" w:rsidRDefault="00C81F7E" w:rsidP="00FA1052">
      <w:pPr>
        <w:spacing w:after="0"/>
        <w:ind w:left="4248"/>
        <w:jc w:val="center"/>
      </w:pPr>
      <w:r w:rsidRPr="00C343BC">
        <w:rPr>
          <w:rFonts w:ascii="Palatino Linotype" w:hAnsi="Palatino Linotype"/>
        </w:rPr>
        <w:t>_______________________</w:t>
      </w:r>
    </w:p>
    <w:sectPr w:rsidR="00162BE4" w:rsidSect="00051C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2F633" w14:textId="77777777" w:rsidR="00617C97" w:rsidRDefault="00617C97"/>
    <w:p w14:paraId="03BBED28" w14:textId="77777777" w:rsidR="00617C97" w:rsidRDefault="00617C97">
      <w:r>
        <w:separator/>
      </w:r>
    </w:p>
  </w:endnote>
  <w:endnote w:type="continuationSeparator" w:id="0">
    <w:p w14:paraId="33C4A030" w14:textId="77777777" w:rsidR="00617C97" w:rsidRDefault="00617C97"/>
    <w:p w14:paraId="194226DC" w14:textId="77777777" w:rsidR="00617C97" w:rsidRDefault="00617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 UI">
    <w:altName w:val="Arial Unicode MS"/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BF1A2" w14:textId="77777777" w:rsidR="004D63BC" w:rsidRDefault="004D63B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EE248" w14:textId="77777777" w:rsidR="004D63BC" w:rsidRDefault="004D63BC"/>
  <w:p w14:paraId="04CBEC61" w14:textId="77777777" w:rsidR="00162BE4" w:rsidRPr="00162BE4" w:rsidRDefault="006E10B1" w:rsidP="00162BE4">
    <w:pPr>
      <w:pStyle w:val="Pidipagina"/>
    </w:pPr>
    <w:r>
      <w:rPr>
        <w:noProof/>
        <w:lang w:eastAsia="it-IT"/>
      </w:rPr>
      <w:drawing>
        <wp:inline distT="0" distB="0" distL="0" distR="0" wp14:anchorId="305C8BD8" wp14:editId="696DB595">
          <wp:extent cx="6115050" cy="200025"/>
          <wp:effectExtent l="1905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200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D66B2" w14:textId="77777777" w:rsidR="004D63BC" w:rsidRDefault="004D63B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77C6F" w14:textId="77777777" w:rsidR="00617C97" w:rsidRDefault="00617C97"/>
    <w:p w14:paraId="718DB604" w14:textId="77777777" w:rsidR="00617C97" w:rsidRDefault="00617C97">
      <w:r>
        <w:separator/>
      </w:r>
    </w:p>
  </w:footnote>
  <w:footnote w:type="continuationSeparator" w:id="0">
    <w:p w14:paraId="05297CE3" w14:textId="77777777" w:rsidR="00617C97" w:rsidRDefault="00617C97"/>
    <w:p w14:paraId="23A8BA47" w14:textId="77777777" w:rsidR="00617C97" w:rsidRDefault="00617C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C4FFD" w14:textId="77777777" w:rsidR="004D63BC" w:rsidRDefault="004D63B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A69EE" w14:textId="77777777" w:rsidR="004D63BC" w:rsidRDefault="004D63BC"/>
  <w:p w14:paraId="407E9A04" w14:textId="77777777" w:rsidR="002912B4" w:rsidRDefault="006E10B1" w:rsidP="002912B4">
    <w:pPr>
      <w:pStyle w:val="Intestazione"/>
    </w:pPr>
    <w:r>
      <w:rPr>
        <w:noProof/>
        <w:lang w:eastAsia="it-IT"/>
      </w:rPr>
      <w:drawing>
        <wp:inline distT="0" distB="0" distL="0" distR="0" wp14:anchorId="69D9142E" wp14:editId="47E8283D">
          <wp:extent cx="6219825" cy="1247775"/>
          <wp:effectExtent l="19050" t="0" r="9525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982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AC726" w14:textId="77777777" w:rsidR="004D63BC" w:rsidRDefault="004D63B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15760"/>
    <w:multiLevelType w:val="hybridMultilevel"/>
    <w:tmpl w:val="976EE51A"/>
    <w:lvl w:ilvl="0" w:tplc="C74418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36F4E"/>
    <w:multiLevelType w:val="hybridMultilevel"/>
    <w:tmpl w:val="71D6A83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C87368"/>
    <w:multiLevelType w:val="hybridMultilevel"/>
    <w:tmpl w:val="62A4A87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843941"/>
    <w:multiLevelType w:val="hybridMultilevel"/>
    <w:tmpl w:val="A8BA5C8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4D6470"/>
    <w:multiLevelType w:val="hybridMultilevel"/>
    <w:tmpl w:val="BA9A16DA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C310F5"/>
    <w:multiLevelType w:val="hybridMultilevel"/>
    <w:tmpl w:val="8C541468"/>
    <w:lvl w:ilvl="0" w:tplc="F3C8E770">
      <w:start w:val="1"/>
      <w:numFmt w:val="bullet"/>
      <w:lvlText w:val="□"/>
      <w:lvlJc w:val="left"/>
      <w:pPr>
        <w:ind w:left="720" w:hanging="360"/>
      </w:pPr>
      <w:rPr>
        <w:rFonts w:ascii="Palatino Linotype" w:hAnsi="Palatino Linotyp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8521B0"/>
    <w:multiLevelType w:val="hybridMultilevel"/>
    <w:tmpl w:val="44E20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2F63CD"/>
    <w:multiLevelType w:val="hybridMultilevel"/>
    <w:tmpl w:val="F48C5626"/>
    <w:lvl w:ilvl="0" w:tplc="F3C8E770">
      <w:start w:val="1"/>
      <w:numFmt w:val="bullet"/>
      <w:lvlText w:val="□"/>
      <w:lvlJc w:val="left"/>
      <w:pPr>
        <w:ind w:left="1068" w:hanging="360"/>
      </w:pPr>
      <w:rPr>
        <w:rFonts w:ascii="Palatino Linotype" w:hAnsi="Palatino Linotype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6D9D5CEE"/>
    <w:multiLevelType w:val="hybridMultilevel"/>
    <w:tmpl w:val="E2AA1596"/>
    <w:lvl w:ilvl="0" w:tplc="61A2F7B4">
      <w:start w:val="1"/>
      <w:numFmt w:val="decimal"/>
      <w:lvlText w:val="%1."/>
      <w:lvlJc w:val="left"/>
      <w:pPr>
        <w:ind w:left="720" w:hanging="360"/>
      </w:pPr>
      <w:rPr>
        <w:rFonts w:ascii="Palatino Linotype" w:eastAsia="Calibri" w:hAnsi="Palatino Linotype"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7D0E9D"/>
    <w:multiLevelType w:val="hybridMultilevel"/>
    <w:tmpl w:val="A1360E64"/>
    <w:lvl w:ilvl="0" w:tplc="EC32E430">
      <w:start w:val="14"/>
      <w:numFmt w:val="bullet"/>
      <w:lvlText w:val="-"/>
      <w:lvlJc w:val="left"/>
      <w:pPr>
        <w:ind w:left="420" w:hanging="360"/>
      </w:pPr>
      <w:rPr>
        <w:rFonts w:ascii="Palatino Linotype" w:eastAsia="Calibri" w:hAnsi="Palatino Linotyp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78442D86"/>
    <w:multiLevelType w:val="hybridMultilevel"/>
    <w:tmpl w:val="5580950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Palatino Linotype" w:eastAsia="Calibri" w:hAnsi="Palatino Linotype" w:cs="Times New Roman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9"/>
  </w:num>
  <w:num w:numId="6">
    <w:abstractNumId w:val="4"/>
  </w:num>
  <w:num w:numId="7">
    <w:abstractNumId w:val="5"/>
  </w:num>
  <w:num w:numId="8">
    <w:abstractNumId w:val="8"/>
  </w:num>
  <w:num w:numId="9">
    <w:abstractNumId w:val="6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08A"/>
    <w:rsid w:val="00051C52"/>
    <w:rsid w:val="000C2E92"/>
    <w:rsid w:val="00103DC5"/>
    <w:rsid w:val="00162BE4"/>
    <w:rsid w:val="002912B4"/>
    <w:rsid w:val="004267C7"/>
    <w:rsid w:val="004A2211"/>
    <w:rsid w:val="004D63BC"/>
    <w:rsid w:val="0051308A"/>
    <w:rsid w:val="00516D6F"/>
    <w:rsid w:val="005179B3"/>
    <w:rsid w:val="00571B9C"/>
    <w:rsid w:val="00617C97"/>
    <w:rsid w:val="006E10B1"/>
    <w:rsid w:val="007B5316"/>
    <w:rsid w:val="007C41A1"/>
    <w:rsid w:val="00AF1079"/>
    <w:rsid w:val="00B01E3C"/>
    <w:rsid w:val="00BC4147"/>
    <w:rsid w:val="00C81F7E"/>
    <w:rsid w:val="00DD3C88"/>
    <w:rsid w:val="00E07656"/>
    <w:rsid w:val="00F90D7A"/>
    <w:rsid w:val="00FA1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EC496B"/>
  <w15:docId w15:val="{EAE795DB-2B27-4DA4-AF8D-252A022CB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81F7E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162BE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62BE4"/>
  </w:style>
  <w:style w:type="paragraph" w:styleId="Pidipagina">
    <w:name w:val="footer"/>
    <w:basedOn w:val="Normale"/>
    <w:link w:val="PidipaginaCarattere"/>
    <w:uiPriority w:val="99"/>
    <w:semiHidden/>
    <w:unhideWhenUsed/>
    <w:rsid w:val="00162BE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62BE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62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62BE4"/>
    <w:rPr>
      <w:rFonts w:ascii="Tahoma" w:hAnsi="Tahoma" w:cs="Tahoma"/>
      <w:sz w:val="16"/>
      <w:szCs w:val="16"/>
    </w:rPr>
  </w:style>
  <w:style w:type="paragraph" w:customStyle="1" w:styleId="Stile">
    <w:name w:val="Stile"/>
    <w:rsid w:val="00C81F7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rtf1Stile">
    <w:name w:val="rtf1 Stile"/>
    <w:rsid w:val="00C81F7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C81F7E"/>
    <w:pPr>
      <w:ind w:left="720"/>
      <w:contextualSpacing/>
    </w:pPr>
  </w:style>
  <w:style w:type="paragraph" w:styleId="NormaleWeb">
    <w:name w:val="Normal (Web)"/>
    <w:basedOn w:val="Normale"/>
    <w:uiPriority w:val="99"/>
    <w:unhideWhenUsed/>
    <w:rsid w:val="00BC41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ursino\Documents\Carta%20Intestata%20AFOR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1B896D-3590-4F94-82F7-6BC84EAA3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AFOR</Template>
  <TotalTime>2</TotalTime>
  <Pages>2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gursino</dc:creator>
  <cp:lastModifiedBy>Luca Giustini</cp:lastModifiedBy>
  <cp:revision>3</cp:revision>
  <dcterms:created xsi:type="dcterms:W3CDTF">2022-04-05T09:34:00Z</dcterms:created>
  <dcterms:modified xsi:type="dcterms:W3CDTF">2022-04-05T13:35:00Z</dcterms:modified>
</cp:coreProperties>
</file>