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9D092" w14:textId="77777777" w:rsidR="00F16DA4" w:rsidRPr="00C343BC" w:rsidRDefault="00F16DA4" w:rsidP="00F16DA4">
      <w:pPr>
        <w:jc w:val="right"/>
        <w:rPr>
          <w:rFonts w:ascii="Palatino Linotype" w:hAnsi="Palatino Linotype"/>
          <w:b/>
        </w:rPr>
      </w:pPr>
      <w:r w:rsidRPr="00C343BC">
        <w:rPr>
          <w:rFonts w:ascii="Palatino Linotype" w:hAnsi="Palatino Linotype"/>
          <w:b/>
        </w:rPr>
        <w:t>ALLEGATO B</w:t>
      </w:r>
    </w:p>
    <w:p w14:paraId="04933EF8" w14:textId="77777777" w:rsidR="00B34E23" w:rsidRDefault="00B34E23" w:rsidP="00F16DA4">
      <w:pPr>
        <w:spacing w:after="240"/>
        <w:jc w:val="both"/>
        <w:rPr>
          <w:rFonts w:ascii="Palatino Linotype" w:hAnsi="Palatino Linotype"/>
          <w:b/>
        </w:rPr>
      </w:pPr>
      <w:r w:rsidRPr="001D57E2">
        <w:rPr>
          <w:rFonts w:ascii="Palatino Linotype" w:hAnsi="Palatino Linotype"/>
          <w:b/>
        </w:rPr>
        <w:t>SELEZIONE PUBBLICA PER L’AFFIDAMENTO IN CONCESSIONE DI DELL’ATTIVITÀ DELLA PESCA SPORTIVA NEGLI INVASI IRRIGUI</w:t>
      </w:r>
    </w:p>
    <w:p w14:paraId="1FE35FFA" w14:textId="77777777" w:rsidR="00F16DA4" w:rsidRPr="00C343BC" w:rsidRDefault="00F16DA4" w:rsidP="00F16DA4">
      <w:pPr>
        <w:spacing w:after="240"/>
        <w:jc w:val="both"/>
        <w:rPr>
          <w:rFonts w:ascii="Palatino Linotype" w:hAnsi="Palatino Linotype"/>
          <w:b/>
        </w:rPr>
      </w:pPr>
      <w:r w:rsidRPr="00C343BC">
        <w:rPr>
          <w:rFonts w:ascii="Palatino Linotype" w:hAnsi="Palatino Linotype"/>
          <w:b/>
        </w:rPr>
        <w:t>MODELLO DI : “DICHIARAZIONE SOSTITUTIVA”</w:t>
      </w:r>
    </w:p>
    <w:p w14:paraId="70E5AFEA" w14:textId="77777777" w:rsidR="00F16DA4" w:rsidRPr="00C343BC" w:rsidRDefault="00F16DA4" w:rsidP="00F16DA4">
      <w:pPr>
        <w:spacing w:after="12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Il sottoscritto ______________________________ nato a __________________ il ___________ residente nel Comune di ______________________ Provincia ___________ via/piazza ______________________ nella sua qualità di ___________________ e legale rappresentante dell’____________________________, codice fiscale _______________________ partita I.V.A. ____________ ______________domiciliata a ___________________ via ____________________ n. _____________ telefono ____________________ PEC ______________________</w:t>
      </w:r>
    </w:p>
    <w:p w14:paraId="369AA9C1" w14:textId="77777777" w:rsidR="00F16DA4" w:rsidRPr="00C343BC" w:rsidRDefault="00F16DA4" w:rsidP="00F16DA4">
      <w:pPr>
        <w:spacing w:after="12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a corredo dell’istanza per la partecipazione alla selezione pubblica in oggetto, ai sensi e per gli effetti degli art. 46/47 del D.P.R. 445/2000 e consapevole delle sanzioni penali previste dall’art. 76 del medesimo D.P.R., oltre alle conseguenze amministrative, per le ipotesi di falsità in atti e dichiarazioni mendaci,</w:t>
      </w:r>
    </w:p>
    <w:p w14:paraId="666F33CB" w14:textId="77777777" w:rsidR="00F16DA4" w:rsidRPr="00C343BC" w:rsidRDefault="00F16DA4" w:rsidP="00F16DA4">
      <w:pPr>
        <w:spacing w:after="120"/>
        <w:jc w:val="center"/>
        <w:rPr>
          <w:rFonts w:ascii="Palatino Linotype" w:hAnsi="Palatino Linotype"/>
          <w:b/>
        </w:rPr>
      </w:pPr>
      <w:r w:rsidRPr="00C343BC">
        <w:rPr>
          <w:rFonts w:ascii="Palatino Linotype" w:hAnsi="Palatino Linotype"/>
          <w:b/>
        </w:rPr>
        <w:t>D I C H I A R A:</w:t>
      </w:r>
    </w:p>
    <w:p w14:paraId="5322D50D" w14:textId="77777777" w:rsidR="00F16DA4" w:rsidRPr="00C343BC" w:rsidRDefault="00F16DA4" w:rsidP="00F16DA4">
      <w:pPr>
        <w:pStyle w:val="Paragrafoelenco"/>
        <w:numPr>
          <w:ilvl w:val="0"/>
          <w:numId w:val="6"/>
        </w:numPr>
        <w:spacing w:after="24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 xml:space="preserve">di non avere debiti a qualunque titolo nei confronti dell’Agenzia Forestale Regionale; </w:t>
      </w:r>
    </w:p>
    <w:p w14:paraId="7A54398C" w14:textId="77777777" w:rsidR="00F16DA4" w:rsidRPr="00C343BC" w:rsidRDefault="00F16DA4" w:rsidP="00F16DA4">
      <w:pPr>
        <w:pStyle w:val="Paragrafoelenco"/>
        <w:numPr>
          <w:ilvl w:val="0"/>
          <w:numId w:val="6"/>
        </w:numPr>
        <w:spacing w:after="24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di non trovarsi in stato di fallimento, liquidazione, amministrazione controllata, concordato preventivo o qualsiasi altra situazione equivalente secondo la legislazione italiana e straniera, e che non è in corso alcuna delle predette procedure;</w:t>
      </w:r>
    </w:p>
    <w:p w14:paraId="0C30AA4C" w14:textId="77777777" w:rsidR="00F16DA4" w:rsidRPr="00C343BC" w:rsidRDefault="00F16DA4" w:rsidP="00F16DA4">
      <w:pPr>
        <w:pStyle w:val="Paragrafoelenco"/>
        <w:numPr>
          <w:ilvl w:val="0"/>
          <w:numId w:val="6"/>
        </w:numPr>
        <w:spacing w:after="24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di avere preso visione dei luoghi e dello stato di consistenza dell’area oggetto di concessione e di ben conoscere tutti i documenti della selezione in oggetto</w:t>
      </w:r>
      <w:r>
        <w:rPr>
          <w:rFonts w:ascii="Palatino Linotype" w:hAnsi="Palatino Linotype"/>
        </w:rPr>
        <w:t xml:space="preserve"> come da attestazione </w:t>
      </w:r>
      <w:r w:rsidR="00B34E23">
        <w:rPr>
          <w:rFonts w:ascii="Palatino Linotype" w:hAnsi="Palatino Linotype"/>
        </w:rPr>
        <w:t xml:space="preserve">di </w:t>
      </w:r>
      <w:r>
        <w:rPr>
          <w:rFonts w:ascii="Palatino Linotype" w:hAnsi="Palatino Linotype"/>
        </w:rPr>
        <w:t>avvenuto sopralluogo allegato</w:t>
      </w:r>
      <w:r w:rsidRPr="00C343BC">
        <w:rPr>
          <w:rFonts w:ascii="Palatino Linotype" w:hAnsi="Palatino Linotype"/>
        </w:rPr>
        <w:t xml:space="preserve">; </w:t>
      </w:r>
    </w:p>
    <w:p w14:paraId="4201D198" w14:textId="77777777" w:rsidR="00F16DA4" w:rsidRPr="00C343BC" w:rsidRDefault="00F16DA4" w:rsidP="00F16DA4">
      <w:pPr>
        <w:pStyle w:val="Paragrafoelenco"/>
        <w:numPr>
          <w:ilvl w:val="0"/>
          <w:numId w:val="6"/>
        </w:numPr>
        <w:spacing w:after="24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 xml:space="preserve">di accettare tutte le condizioni del contratto di concessione; </w:t>
      </w:r>
    </w:p>
    <w:p w14:paraId="5AD27F98" w14:textId="77777777" w:rsidR="00F16DA4" w:rsidRPr="00C343BC" w:rsidRDefault="00B34E23" w:rsidP="00F16DA4">
      <w:pPr>
        <w:pStyle w:val="Paragrafoelenco"/>
        <w:numPr>
          <w:ilvl w:val="0"/>
          <w:numId w:val="6"/>
        </w:numPr>
        <w:spacing w:after="0"/>
        <w:jc w:val="both"/>
        <w:rPr>
          <w:rFonts w:ascii="Palatino Linotype" w:hAnsi="Palatino Linotype"/>
        </w:rPr>
      </w:pPr>
      <w:r w:rsidRPr="001D57E2">
        <w:rPr>
          <w:rFonts w:ascii="Palatino Linotype" w:hAnsi="Palatino Linotype" w:cs="Leelawadee UI"/>
        </w:rPr>
        <w:t>di possedere le attrezzature e di avvalersi del personale necessario per la corretta gestione dell’attività e per l’assolvimento degli obblighi di manutenzione nei tempi e nei modi previsti dalla concessione</w:t>
      </w:r>
      <w:r w:rsidR="00F16DA4" w:rsidRPr="00C343BC">
        <w:rPr>
          <w:rFonts w:ascii="Palatino Linotype" w:hAnsi="Palatino Linotype"/>
        </w:rPr>
        <w:t>;</w:t>
      </w:r>
    </w:p>
    <w:p w14:paraId="5875E014" w14:textId="77777777" w:rsidR="00F16DA4" w:rsidRPr="00C343BC" w:rsidRDefault="00F16DA4" w:rsidP="00F16DA4">
      <w:pPr>
        <w:pStyle w:val="Stile"/>
        <w:numPr>
          <w:ilvl w:val="0"/>
          <w:numId w:val="6"/>
        </w:numPr>
        <w:spacing w:after="1080" w:line="300" w:lineRule="exact"/>
        <w:jc w:val="both"/>
        <w:outlineLvl w:val="0"/>
        <w:rPr>
          <w:rFonts w:ascii="Palatino Linotype" w:hAnsi="Palatino Linotype" w:cs="Leelawadee UI"/>
        </w:rPr>
      </w:pPr>
      <w:r w:rsidRPr="00C343BC">
        <w:rPr>
          <w:rFonts w:ascii="Palatino Linotype" w:hAnsi="Palatino Linotype" w:cs="Leelawadee UI"/>
        </w:rPr>
        <w:t>di non rientrare nelle clausole di esclusione di cui all’art. 80 del D.lgs. 50/2016;</w:t>
      </w:r>
    </w:p>
    <w:p w14:paraId="3D2254C1" w14:textId="77777777" w:rsidR="00F16DA4" w:rsidRPr="00C343BC" w:rsidRDefault="00F16DA4" w:rsidP="00F16DA4">
      <w:pPr>
        <w:spacing w:after="0"/>
        <w:jc w:val="center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Lì____________</w:t>
      </w:r>
      <w:r w:rsidRPr="00C343BC">
        <w:rPr>
          <w:rFonts w:ascii="Palatino Linotype" w:hAnsi="Palatino Linotype"/>
        </w:rPr>
        <w:tab/>
      </w:r>
      <w:r w:rsidRPr="00C343BC">
        <w:rPr>
          <w:rFonts w:ascii="Palatino Linotype" w:hAnsi="Palatino Linotype"/>
        </w:rPr>
        <w:tab/>
      </w:r>
      <w:r w:rsidRPr="00C343BC">
        <w:rPr>
          <w:rFonts w:ascii="Palatino Linotype" w:hAnsi="Palatino Linotype"/>
        </w:rPr>
        <w:tab/>
      </w:r>
      <w:r w:rsidRPr="00C343BC">
        <w:rPr>
          <w:rFonts w:ascii="Palatino Linotype" w:hAnsi="Palatino Linotype"/>
        </w:rPr>
        <w:tab/>
        <w:t xml:space="preserve"> IL LEGALE RAPPRESENTANTE DELLA SOCIETA’</w:t>
      </w:r>
    </w:p>
    <w:p w14:paraId="691A42C2" w14:textId="77777777" w:rsidR="00F16DA4" w:rsidRPr="00C343BC" w:rsidRDefault="00F16DA4" w:rsidP="00F16DA4">
      <w:pPr>
        <w:spacing w:after="0"/>
        <w:ind w:left="3540" w:firstLine="708"/>
        <w:jc w:val="center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Firma</w:t>
      </w:r>
    </w:p>
    <w:p w14:paraId="2F7FF3BB" w14:textId="77777777" w:rsidR="00F16DA4" w:rsidRPr="00C343BC" w:rsidRDefault="00F16DA4" w:rsidP="00F16DA4">
      <w:pPr>
        <w:spacing w:after="0"/>
        <w:ind w:left="4248"/>
        <w:jc w:val="center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_______________________</w:t>
      </w:r>
    </w:p>
    <w:p w14:paraId="5AB60BF2" w14:textId="77777777" w:rsidR="00F16DA4" w:rsidRPr="00C343BC" w:rsidRDefault="00F16DA4" w:rsidP="00F16DA4">
      <w:pPr>
        <w:spacing w:after="0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Allegati</w:t>
      </w:r>
    </w:p>
    <w:p w14:paraId="14F539E7" w14:textId="77777777" w:rsidR="00162BE4" w:rsidRDefault="00F16DA4" w:rsidP="00B34E23">
      <w:pPr>
        <w:numPr>
          <w:ilvl w:val="0"/>
          <w:numId w:val="5"/>
        </w:numPr>
        <w:spacing w:after="240"/>
      </w:pPr>
      <w:r w:rsidRPr="00B34E23">
        <w:rPr>
          <w:rFonts w:ascii="Palatino Linotype" w:eastAsia="Times New Roman" w:hAnsi="Palatino Linotype" w:cs="Leelawadee UI"/>
          <w:sz w:val="24"/>
          <w:szCs w:val="24"/>
          <w:lang w:eastAsia="it-IT"/>
        </w:rPr>
        <w:t>Attestazione di avvenuto sopralluogo;</w:t>
      </w:r>
      <w:r w:rsidRPr="00B34E23">
        <w:rPr>
          <w:rFonts w:ascii="Palatino Linotype" w:hAnsi="Palatino Linotype"/>
        </w:rPr>
        <w:t xml:space="preserve"> </w:t>
      </w:r>
      <w:r>
        <w:t xml:space="preserve"> </w:t>
      </w:r>
    </w:p>
    <w:sectPr w:rsidR="00162BE4" w:rsidSect="00051C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91511" w14:textId="77777777" w:rsidR="007352DE" w:rsidRDefault="007352DE" w:rsidP="00162BE4">
      <w:pPr>
        <w:spacing w:after="0" w:line="240" w:lineRule="auto"/>
      </w:pPr>
      <w:r>
        <w:separator/>
      </w:r>
    </w:p>
  </w:endnote>
  <w:endnote w:type="continuationSeparator" w:id="0">
    <w:p w14:paraId="38A84F29" w14:textId="77777777" w:rsidR="007352DE" w:rsidRDefault="007352DE" w:rsidP="00162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eelawadee UI">
    <w:altName w:val="Arial Unicode MS"/>
    <w:panose1 w:val="020B0502040204020203"/>
    <w:charset w:val="00"/>
    <w:family w:val="swiss"/>
    <w:pitch w:val="variable"/>
    <w:sig w:usb0="00000000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B89E2" w14:textId="77777777" w:rsidR="00162BE4" w:rsidRDefault="00162BE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EE055" w14:textId="77777777" w:rsidR="00162BE4" w:rsidRPr="00162BE4" w:rsidRDefault="008079B7" w:rsidP="00162BE4">
    <w:pPr>
      <w:pStyle w:val="Pidipagina"/>
    </w:pPr>
    <w:r>
      <w:rPr>
        <w:noProof/>
        <w:lang w:eastAsia="it-IT"/>
      </w:rPr>
      <w:drawing>
        <wp:inline distT="0" distB="0" distL="0" distR="0" wp14:anchorId="43917138" wp14:editId="3DB15CA4">
          <wp:extent cx="6115050" cy="200025"/>
          <wp:effectExtent l="1905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200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17604" w14:textId="77777777" w:rsidR="00162BE4" w:rsidRDefault="00162B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60D65" w14:textId="77777777" w:rsidR="007352DE" w:rsidRDefault="007352DE" w:rsidP="00162BE4">
      <w:pPr>
        <w:spacing w:after="0" w:line="240" w:lineRule="auto"/>
      </w:pPr>
      <w:r>
        <w:separator/>
      </w:r>
    </w:p>
  </w:footnote>
  <w:footnote w:type="continuationSeparator" w:id="0">
    <w:p w14:paraId="04538112" w14:textId="77777777" w:rsidR="007352DE" w:rsidRDefault="007352DE" w:rsidP="00162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4FC0D" w14:textId="77777777" w:rsidR="00162BE4" w:rsidRDefault="00162BE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45192" w14:textId="77777777" w:rsidR="002912B4" w:rsidRDefault="008079B7" w:rsidP="002912B4">
    <w:pPr>
      <w:pStyle w:val="Intestazione"/>
    </w:pPr>
    <w:r>
      <w:rPr>
        <w:noProof/>
        <w:lang w:eastAsia="it-IT"/>
      </w:rPr>
      <w:drawing>
        <wp:inline distT="0" distB="0" distL="0" distR="0" wp14:anchorId="6D7183DC" wp14:editId="36DC7C18">
          <wp:extent cx="6219825" cy="1247775"/>
          <wp:effectExtent l="19050" t="0" r="9525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982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34505" w14:textId="77777777" w:rsidR="00162BE4" w:rsidRDefault="00162BE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15760"/>
    <w:multiLevelType w:val="hybridMultilevel"/>
    <w:tmpl w:val="976EE51A"/>
    <w:lvl w:ilvl="0" w:tplc="C74418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36F4E"/>
    <w:multiLevelType w:val="hybridMultilevel"/>
    <w:tmpl w:val="71D6A83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87368"/>
    <w:multiLevelType w:val="hybridMultilevel"/>
    <w:tmpl w:val="62A4A87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43941"/>
    <w:multiLevelType w:val="hybridMultilevel"/>
    <w:tmpl w:val="A8BA5C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4D6470"/>
    <w:multiLevelType w:val="hybridMultilevel"/>
    <w:tmpl w:val="BA9A16DA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8521B0"/>
    <w:multiLevelType w:val="hybridMultilevel"/>
    <w:tmpl w:val="44E20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7D0E9D"/>
    <w:multiLevelType w:val="hybridMultilevel"/>
    <w:tmpl w:val="A1360E64"/>
    <w:lvl w:ilvl="0" w:tplc="EC32E430">
      <w:start w:val="14"/>
      <w:numFmt w:val="bullet"/>
      <w:lvlText w:val="-"/>
      <w:lvlJc w:val="left"/>
      <w:pPr>
        <w:ind w:left="420" w:hanging="360"/>
      </w:pPr>
      <w:rPr>
        <w:rFonts w:ascii="Palatino Linotype" w:eastAsia="Calibri" w:hAnsi="Palatino Linotyp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308A"/>
    <w:rsid w:val="00051C52"/>
    <w:rsid w:val="00162BE4"/>
    <w:rsid w:val="00237B93"/>
    <w:rsid w:val="002912B4"/>
    <w:rsid w:val="00362DA2"/>
    <w:rsid w:val="0051308A"/>
    <w:rsid w:val="005179B3"/>
    <w:rsid w:val="005A4240"/>
    <w:rsid w:val="007352DE"/>
    <w:rsid w:val="007863E8"/>
    <w:rsid w:val="008079B7"/>
    <w:rsid w:val="0084258F"/>
    <w:rsid w:val="00B34E23"/>
    <w:rsid w:val="00D6735D"/>
    <w:rsid w:val="00F16DA4"/>
    <w:rsid w:val="00F4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B1A84E"/>
  <w15:docId w15:val="{5B8D3D1F-B11F-4E5E-B238-BA43CD9C4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16DA4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62B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62BE4"/>
  </w:style>
  <w:style w:type="paragraph" w:styleId="Pidipagina">
    <w:name w:val="footer"/>
    <w:basedOn w:val="Normale"/>
    <w:link w:val="PidipaginaCarattere"/>
    <w:uiPriority w:val="99"/>
    <w:semiHidden/>
    <w:unhideWhenUsed/>
    <w:rsid w:val="00162B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62BE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2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2BE4"/>
    <w:rPr>
      <w:rFonts w:ascii="Tahoma" w:hAnsi="Tahoma" w:cs="Tahoma"/>
      <w:sz w:val="16"/>
      <w:szCs w:val="16"/>
    </w:rPr>
  </w:style>
  <w:style w:type="paragraph" w:customStyle="1" w:styleId="Stile">
    <w:name w:val="Stile"/>
    <w:rsid w:val="00F16DA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rtf1Stile">
    <w:name w:val="rtf1 Stile"/>
    <w:rsid w:val="00F16DA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16D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ursino\Documents\Carta%20Intestata%20AFOR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AFOR</Template>
  <TotalTime>0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gursino</dc:creator>
  <cp:lastModifiedBy>Luca Giustini</cp:lastModifiedBy>
  <cp:revision>2</cp:revision>
  <dcterms:created xsi:type="dcterms:W3CDTF">2022-04-05T09:35:00Z</dcterms:created>
  <dcterms:modified xsi:type="dcterms:W3CDTF">2022-04-05T09:35:00Z</dcterms:modified>
</cp:coreProperties>
</file>