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38394" w14:textId="77777777" w:rsidR="001E2A0F" w:rsidRPr="004267C7" w:rsidRDefault="001E2A0F" w:rsidP="001E2A0F">
      <w:pPr>
        <w:spacing w:after="240"/>
        <w:ind w:left="420"/>
        <w:jc w:val="right"/>
        <w:rPr>
          <w:rFonts w:ascii="Palatino Linotype" w:hAnsi="Palatino Linotype"/>
        </w:rPr>
      </w:pPr>
      <w:r w:rsidRPr="004267C7">
        <w:rPr>
          <w:rFonts w:ascii="Palatino Linotype" w:hAnsi="Palatino Linotype"/>
          <w:b/>
        </w:rPr>
        <w:t>ALLEGATO C</w:t>
      </w:r>
    </w:p>
    <w:p w14:paraId="20BBA3DA" w14:textId="3E42F3D2" w:rsidR="001E2A0F" w:rsidRPr="00C343BC" w:rsidRDefault="001E2A0F" w:rsidP="00225BD2">
      <w:pPr>
        <w:jc w:val="both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 xml:space="preserve">SELEZIONE PUBBLICA PER L’AFFIDAMENTO IN CONCESSIONE DELLA FACOLTÀ DI PRATICARE PESCA SPORTIVA NELL’INVASO </w:t>
      </w:r>
      <w:r w:rsidR="00C84342">
        <w:rPr>
          <w:rFonts w:ascii="Palatino Linotype" w:hAnsi="Palatino Linotype"/>
          <w:b/>
        </w:rPr>
        <w:t>DI</w:t>
      </w:r>
      <w:r w:rsidR="00225BD2">
        <w:rPr>
          <w:rFonts w:ascii="Palatino Linotype" w:hAnsi="Palatino Linotype"/>
          <w:b/>
        </w:rPr>
        <w:t xml:space="preserve"> </w:t>
      </w:r>
      <w:r w:rsidRPr="00C343BC">
        <w:rPr>
          <w:rFonts w:ascii="Palatino Linotype" w:hAnsi="Palatino Linotype"/>
          <w:b/>
        </w:rPr>
        <w:t>______________________________________</w:t>
      </w:r>
    </w:p>
    <w:p w14:paraId="5989A8ED" w14:textId="77777777" w:rsidR="001E2A0F" w:rsidRPr="00C343BC" w:rsidRDefault="001E2A0F" w:rsidP="001E2A0F">
      <w:pPr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MODELLO DI: “PROGETTO TECNICO-GESTIONALE”</w:t>
      </w:r>
    </w:p>
    <w:p w14:paraId="112277EC" w14:textId="77777777" w:rsidR="001E2A0F" w:rsidRPr="00C343BC" w:rsidRDefault="001E2A0F" w:rsidP="001E2A0F">
      <w:pPr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La sottoscritta ……</w:t>
      </w:r>
      <w:proofErr w:type="gramStart"/>
      <w:r w:rsidRPr="00C343BC">
        <w:rPr>
          <w:rFonts w:ascii="Palatino Linotype" w:hAnsi="Palatino Linotype"/>
        </w:rPr>
        <w:t>…….</w:t>
      </w:r>
      <w:proofErr w:type="gramEnd"/>
      <w:r w:rsidRPr="00C343BC">
        <w:rPr>
          <w:rFonts w:ascii="Palatino Linotype" w:hAnsi="Palatino Linotype"/>
        </w:rPr>
        <w:t>………………………………. si dichiara obbligata ad effettuare la gestione dell’attività di pesca sportiva in oggetto secondo quanto indicato nel seguente programma tecnico-gestionale:</w:t>
      </w:r>
    </w:p>
    <w:p w14:paraId="725F5AD2" w14:textId="77777777" w:rsidR="001E2A0F" w:rsidRPr="00C343BC" w:rsidRDefault="001E2A0F" w:rsidP="001E2A0F">
      <w:pPr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Piano gestionale</w:t>
      </w:r>
    </w:p>
    <w:p w14:paraId="4F2C0C12" w14:textId="77777777" w:rsidR="001E2A0F" w:rsidRPr="00C343BC" w:rsidRDefault="001E2A0F" w:rsidP="001E2A0F">
      <w:pPr>
        <w:spacing w:after="12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  <w:b/>
        </w:rPr>
        <w:t>Attività sportive esercitate</w:t>
      </w:r>
      <w:r w:rsidRPr="00C343BC">
        <w:rPr>
          <w:rFonts w:ascii="Palatino Linotype" w:hAnsi="Palatino Linotype"/>
        </w:rPr>
        <w:t xml:space="preserve"> (specificare quali</w:t>
      </w:r>
      <w:r>
        <w:rPr>
          <w:rFonts w:ascii="Palatino Linotype" w:hAnsi="Palatino Linotype"/>
        </w:rPr>
        <w:t xml:space="preserve"> sono le attività previste:</w:t>
      </w:r>
      <w:r w:rsidRPr="00C343BC">
        <w:rPr>
          <w:rFonts w:ascii="Palatino Linotype" w:hAnsi="Palatino Linotype"/>
        </w:rPr>
        <w:t xml:space="preserve"> promozionali, agonistiche, sportive,</w:t>
      </w:r>
      <w:r>
        <w:rPr>
          <w:rFonts w:ascii="Palatino Linotype" w:hAnsi="Palatino Linotype"/>
        </w:rPr>
        <w:t xml:space="preserve"> </w:t>
      </w:r>
      <w:r w:rsidRPr="00C343BC">
        <w:rPr>
          <w:rFonts w:ascii="Palatino Linotype" w:hAnsi="Palatino Linotype"/>
        </w:rPr>
        <w:t xml:space="preserve">formative, sociali – es. corsi gratuiti di pesca </w:t>
      </w:r>
      <w:r>
        <w:rPr>
          <w:rFonts w:ascii="Palatino Linotype" w:hAnsi="Palatino Linotype"/>
        </w:rPr>
        <w:t xml:space="preserve">- </w:t>
      </w:r>
      <w:r w:rsidRPr="00C343BC">
        <w:rPr>
          <w:rFonts w:ascii="Palatino Linotype" w:hAnsi="Palatino Linotype"/>
        </w:rPr>
        <w:t xml:space="preserve">rivolti a </w:t>
      </w:r>
      <w:r w:rsidRPr="00873D99">
        <w:rPr>
          <w:rFonts w:ascii="Palatino Linotype" w:hAnsi="Palatino Linotype" w:cs="Leelawadee UI"/>
        </w:rPr>
        <w:t>giovani, diversamente abili, anziani</w:t>
      </w:r>
      <w:r>
        <w:rPr>
          <w:rFonts w:ascii="Palatino Linotype" w:hAnsi="Palatino Linotype" w:cs="Leelawadee UI"/>
        </w:rPr>
        <w:t xml:space="preserve"> ecc.</w:t>
      </w:r>
      <w:r w:rsidRPr="00C343BC">
        <w:rPr>
          <w:rFonts w:ascii="Palatino Linotype" w:hAnsi="Palatino Linotype"/>
        </w:rPr>
        <w:t xml:space="preserve"> allo scopo di promuovere la conoscenza della pesca sportiva e favorire la socializzazione - e quante ore giornaliere/settimanali per ogni attività);</w:t>
      </w:r>
    </w:p>
    <w:p w14:paraId="67D7EA06" w14:textId="77777777" w:rsidR="001E2A0F" w:rsidRPr="00C343BC" w:rsidRDefault="001E2A0F" w:rsidP="001E2A0F">
      <w:pPr>
        <w:spacing w:after="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6139E010" w14:textId="77777777" w:rsidR="001E2A0F" w:rsidRPr="00C343BC" w:rsidRDefault="001E2A0F" w:rsidP="001E2A0F">
      <w:pPr>
        <w:spacing w:after="12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0455B7A2" w14:textId="77777777" w:rsidR="001E2A0F" w:rsidRDefault="001E2A0F" w:rsidP="001E2A0F">
      <w:pPr>
        <w:spacing w:after="0"/>
        <w:rPr>
          <w:rFonts w:ascii="Palatino Linotype" w:hAnsi="Palatino Linotype"/>
        </w:rPr>
      </w:pPr>
      <w:r w:rsidRPr="0099082E">
        <w:rPr>
          <w:rFonts w:ascii="Palatino Linotype" w:hAnsi="Palatino Linotype" w:cs="Palatino Linotype"/>
          <w:b/>
        </w:rPr>
        <w:t>Esperienza maturata nella gestione di attività sportive corrispondenti</w:t>
      </w:r>
      <w:r>
        <w:rPr>
          <w:rFonts w:ascii="Palatino Linotype" w:hAnsi="Palatino Linotype" w:cs="Palatino Linotype"/>
          <w:b/>
        </w:rPr>
        <w:t xml:space="preserve"> </w:t>
      </w:r>
      <w:r w:rsidRPr="00765E2A">
        <w:rPr>
          <w:rFonts w:ascii="Palatino Linotype" w:hAnsi="Palatino Linotype" w:cs="Palatino Linotype"/>
        </w:rPr>
        <w:t>(</w:t>
      </w:r>
      <w:r>
        <w:rPr>
          <w:rFonts w:ascii="Palatino Linotype" w:hAnsi="Palatino Linotype" w:cs="Palatino Linotype"/>
        </w:rPr>
        <w:t>inserire e descrivere esperienze di gestione di attività corrispondenti a quelle in oggetto</w:t>
      </w:r>
      <w:r w:rsidRPr="00765E2A">
        <w:rPr>
          <w:rFonts w:ascii="Palatino Linotype" w:hAnsi="Palatino Linotype" w:cs="Palatino Linotype"/>
        </w:rPr>
        <w:t>)</w:t>
      </w:r>
    </w:p>
    <w:p w14:paraId="677271F4" w14:textId="77777777" w:rsidR="001E2A0F" w:rsidRPr="00C343BC" w:rsidRDefault="001E2A0F" w:rsidP="001E2A0F">
      <w:pPr>
        <w:spacing w:after="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2C8A8F02" w14:textId="77777777" w:rsidR="001E2A0F" w:rsidRPr="00C343BC" w:rsidRDefault="001E2A0F" w:rsidP="001E2A0F">
      <w:pPr>
        <w:spacing w:after="12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5A9D12BF" w14:textId="77777777" w:rsidR="001E2A0F" w:rsidRDefault="008F0EA3" w:rsidP="001E2A0F">
      <w:pPr>
        <w:spacing w:after="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Numero dei tesserati e</w:t>
      </w:r>
      <w:r w:rsidR="001E2A0F" w:rsidRPr="00765E2A">
        <w:rPr>
          <w:rFonts w:ascii="Palatino Linotype" w:hAnsi="Palatino Linotype"/>
          <w:b/>
        </w:rPr>
        <w:t xml:space="preserve"> iscritti</w:t>
      </w:r>
    </w:p>
    <w:p w14:paraId="56E50D1D" w14:textId="77777777" w:rsidR="001E2A0F" w:rsidRPr="00C343BC" w:rsidRDefault="001E2A0F" w:rsidP="001E2A0F">
      <w:pPr>
        <w:spacing w:after="12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2C3508AC" w14:textId="77777777" w:rsidR="001E2A0F" w:rsidRDefault="001E2A0F" w:rsidP="001E2A0F">
      <w:pPr>
        <w:spacing w:after="120"/>
        <w:rPr>
          <w:rFonts w:ascii="Palatino Linotype" w:hAnsi="Palatino Linotype"/>
          <w:b/>
        </w:rPr>
      </w:pPr>
      <w:r w:rsidRPr="00765E2A">
        <w:rPr>
          <w:rFonts w:ascii="Palatino Linotype" w:hAnsi="Palatino Linotype"/>
          <w:b/>
        </w:rPr>
        <w:t xml:space="preserve">Impegno profuso nel settore della promozione sportiva rivolta </w:t>
      </w:r>
      <w:proofErr w:type="gramStart"/>
      <w:r w:rsidRPr="00765E2A">
        <w:rPr>
          <w:rFonts w:ascii="Palatino Linotype" w:hAnsi="Palatino Linotype"/>
          <w:b/>
        </w:rPr>
        <w:t>ai giovani</w:t>
      </w:r>
      <w:r w:rsidR="006E1CA2">
        <w:rPr>
          <w:rFonts w:ascii="Palatino Linotype" w:hAnsi="Palatino Linotype"/>
          <w:b/>
        </w:rPr>
        <w:t xml:space="preserve"> anno solare 2019</w:t>
      </w:r>
      <w:proofErr w:type="gramEnd"/>
    </w:p>
    <w:p w14:paraId="099A80FC" w14:textId="77777777" w:rsidR="001E2A0F" w:rsidRPr="00C343BC" w:rsidRDefault="001E2A0F" w:rsidP="001E2A0F">
      <w:pPr>
        <w:spacing w:after="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0752F680" w14:textId="77777777" w:rsidR="001E2A0F" w:rsidRPr="00C343BC" w:rsidRDefault="001E2A0F" w:rsidP="001E2A0F">
      <w:pPr>
        <w:spacing w:after="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______________________________________________________________________________________________________________________________________________________________________________</w:t>
      </w:r>
    </w:p>
    <w:p w14:paraId="14C753C3" w14:textId="77777777" w:rsidR="001E2A0F" w:rsidRDefault="001E2A0F" w:rsidP="001E2A0F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Piano organizzativo e operativo</w:t>
      </w:r>
    </w:p>
    <w:p w14:paraId="3DE5095A" w14:textId="77777777" w:rsidR="001E2A0F" w:rsidRDefault="001E2A0F" w:rsidP="001E2A0F">
      <w:r>
        <w:t>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A48D4D" w14:textId="77777777" w:rsidR="001E2A0F" w:rsidRDefault="001E2A0F" w:rsidP="001E2A0F">
      <w:pPr>
        <w:rPr>
          <w:rFonts w:ascii="Palatino Linotype" w:hAnsi="Palatino Linotype"/>
        </w:rPr>
      </w:pPr>
    </w:p>
    <w:p w14:paraId="41CD8103" w14:textId="77777777" w:rsidR="00F7716C" w:rsidRDefault="001E2A0F" w:rsidP="00F7716C">
      <w:pPr>
        <w:rPr>
          <w:rFonts w:ascii="Palatino Linotype" w:hAnsi="Palatino Linotype"/>
        </w:rPr>
      </w:pPr>
      <w:proofErr w:type="gramStart"/>
      <w:r w:rsidRPr="00C343BC">
        <w:rPr>
          <w:rFonts w:ascii="Palatino Linotype" w:hAnsi="Palatino Linotype"/>
        </w:rPr>
        <w:t>Li ,</w:t>
      </w:r>
      <w:proofErr w:type="gramEnd"/>
      <w:r w:rsidRPr="00C343BC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________</w:t>
      </w:r>
      <w:r w:rsidRPr="00C343BC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</w:p>
    <w:p w14:paraId="03DB3938" w14:textId="77777777" w:rsidR="00F7716C" w:rsidRDefault="001E2A0F" w:rsidP="00F7716C">
      <w:pPr>
        <w:ind w:left="4956" w:firstLine="708"/>
        <w:jc w:val="center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Firma</w:t>
      </w:r>
    </w:p>
    <w:p w14:paraId="0C2EC6C1" w14:textId="77777777" w:rsidR="00F7716C" w:rsidRPr="00C343BC" w:rsidRDefault="00F7716C" w:rsidP="00F7716C">
      <w:pPr>
        <w:spacing w:after="240"/>
        <w:ind w:left="4956" w:firstLine="708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</w:t>
      </w:r>
      <w:r w:rsidRPr="00C343BC">
        <w:rPr>
          <w:rFonts w:ascii="Palatino Linotype" w:hAnsi="Palatino Linotype"/>
        </w:rPr>
        <w:t>_______________________________</w:t>
      </w:r>
    </w:p>
    <w:p w14:paraId="798B906F" w14:textId="77777777" w:rsidR="001E2A0F" w:rsidRDefault="001E2A0F" w:rsidP="001E2A0F">
      <w:p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Allegare:  </w:t>
      </w:r>
    </w:p>
    <w:p w14:paraId="7A30E69C" w14:textId="77777777" w:rsidR="00F7716C" w:rsidRDefault="00F7716C" w:rsidP="00F7716C">
      <w:pPr>
        <w:numPr>
          <w:ilvl w:val="0"/>
          <w:numId w:val="6"/>
        </w:numPr>
        <w:spacing w:after="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Certificazione </w:t>
      </w:r>
      <w:r w:rsidR="001E2A0F" w:rsidRPr="00C343BC">
        <w:rPr>
          <w:rFonts w:ascii="Palatino Linotype" w:hAnsi="Palatino Linotype"/>
        </w:rPr>
        <w:t>es</w:t>
      </w:r>
      <w:r w:rsidR="006E1CA2">
        <w:rPr>
          <w:rFonts w:ascii="Palatino Linotype" w:hAnsi="Palatino Linotype"/>
        </w:rPr>
        <w:t>perienza, specificando gli anni e</w:t>
      </w:r>
      <w:r w:rsidR="001E2A0F" w:rsidRPr="00C343BC">
        <w:rPr>
          <w:rFonts w:ascii="Palatino Linotype" w:hAnsi="Palatino Linotype"/>
        </w:rPr>
        <w:t xml:space="preserve"> la tipologia</w:t>
      </w:r>
      <w:r w:rsidR="006E1CA2">
        <w:rPr>
          <w:rFonts w:ascii="Palatino Linotype" w:hAnsi="Palatino Linotype"/>
        </w:rPr>
        <w:t xml:space="preserve"> dell’</w:t>
      </w:r>
      <w:r w:rsidR="001E2A0F" w:rsidRPr="00C343BC">
        <w:rPr>
          <w:rFonts w:ascii="Palatino Linotype" w:hAnsi="Palatino Linotype"/>
        </w:rPr>
        <w:t>impianto</w:t>
      </w:r>
      <w:r>
        <w:rPr>
          <w:rFonts w:ascii="Palatino Linotype" w:hAnsi="Palatino Linotype"/>
        </w:rPr>
        <w:t>;</w:t>
      </w:r>
    </w:p>
    <w:p w14:paraId="410BEB47" w14:textId="77777777" w:rsidR="001E2A0F" w:rsidRDefault="00F7716C" w:rsidP="00F7716C">
      <w:pPr>
        <w:numPr>
          <w:ilvl w:val="0"/>
          <w:numId w:val="6"/>
        </w:numPr>
        <w:spacing w:after="0"/>
        <w:jc w:val="both"/>
        <w:rPr>
          <w:rFonts w:ascii="Palatino Linotype" w:hAnsi="Palatino Linotype"/>
        </w:rPr>
      </w:pPr>
      <w:r w:rsidRPr="006E1CA2">
        <w:rPr>
          <w:rFonts w:ascii="Palatino Linotype" w:hAnsi="Palatino Linotype"/>
        </w:rPr>
        <w:t>Certificazione</w:t>
      </w:r>
      <w:r w:rsidR="001E2A0F" w:rsidRPr="006E1CA2">
        <w:rPr>
          <w:rFonts w:ascii="Palatino Linotype" w:hAnsi="Palatino Linotype"/>
        </w:rPr>
        <w:t xml:space="preserve"> riferita al territorio di appartenenza dell’i</w:t>
      </w:r>
      <w:r w:rsidR="006E1CA2" w:rsidRPr="006E1CA2">
        <w:rPr>
          <w:rFonts w:ascii="Palatino Linotype" w:hAnsi="Palatino Linotype"/>
        </w:rPr>
        <w:t>nvaso</w:t>
      </w:r>
      <w:r w:rsidR="001E2A0F" w:rsidRPr="006E1CA2">
        <w:rPr>
          <w:rFonts w:ascii="Palatino Linotype" w:hAnsi="Palatino Linotype"/>
        </w:rPr>
        <w:t>;</w:t>
      </w:r>
    </w:p>
    <w:p w14:paraId="014DDF55" w14:textId="77777777" w:rsidR="006E1CA2" w:rsidRPr="006E1CA2" w:rsidRDefault="006E1CA2" w:rsidP="00F7716C">
      <w:pPr>
        <w:numPr>
          <w:ilvl w:val="0"/>
          <w:numId w:val="6"/>
        </w:numPr>
        <w:spacing w:after="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Elenchi o doc. simili riferiti al </w:t>
      </w:r>
      <w:r w:rsidRPr="00F80A28">
        <w:rPr>
          <w:rFonts w:ascii="Palatino Linotype" w:hAnsi="Palatino Linotype" w:cs="Leelawadee UI"/>
        </w:rPr>
        <w:t>numero dei tesserati complessivo e quello dei giovani under 18 nell</w:t>
      </w:r>
      <w:r>
        <w:rPr>
          <w:rFonts w:ascii="Palatino Linotype" w:hAnsi="Palatino Linotype" w:cs="Leelawadee UI"/>
        </w:rPr>
        <w:t>’</w:t>
      </w:r>
      <w:r w:rsidRPr="00F80A28">
        <w:rPr>
          <w:rFonts w:ascii="Palatino Linotype" w:hAnsi="Palatino Linotype" w:cs="Leelawadee UI"/>
        </w:rPr>
        <w:t>a</w:t>
      </w:r>
      <w:r>
        <w:rPr>
          <w:rFonts w:ascii="Palatino Linotype" w:hAnsi="Palatino Linotype" w:cs="Leelawadee UI"/>
        </w:rPr>
        <w:t>nno</w:t>
      </w:r>
      <w:r w:rsidRPr="00F80A28">
        <w:rPr>
          <w:rFonts w:ascii="Palatino Linotype" w:hAnsi="Palatino Linotype" w:cs="Leelawadee UI"/>
        </w:rPr>
        <w:t xml:space="preserve"> s</w:t>
      </w:r>
      <w:r>
        <w:rPr>
          <w:rFonts w:ascii="Palatino Linotype" w:hAnsi="Palatino Linotype" w:cs="Leelawadee UI"/>
        </w:rPr>
        <w:t>olare</w:t>
      </w:r>
      <w:r w:rsidRPr="00F80A28">
        <w:rPr>
          <w:rFonts w:ascii="Palatino Linotype" w:hAnsi="Palatino Linotype" w:cs="Leelawadee UI"/>
        </w:rPr>
        <w:t xml:space="preserve"> 2019</w:t>
      </w:r>
      <w:r>
        <w:rPr>
          <w:rFonts w:ascii="Palatino Linotype" w:hAnsi="Palatino Linotype" w:cs="Leelawadee UI"/>
        </w:rPr>
        <w:t>.</w:t>
      </w:r>
      <w:r>
        <w:rPr>
          <w:rFonts w:ascii="Palatino Linotype" w:hAnsi="Palatino Linotype"/>
        </w:rPr>
        <w:t xml:space="preserve"> </w:t>
      </w:r>
    </w:p>
    <w:p w14:paraId="237D7FDF" w14:textId="77777777" w:rsidR="001E2A0F" w:rsidRDefault="001E2A0F" w:rsidP="001E2A0F">
      <w:pPr>
        <w:jc w:val="right"/>
      </w:pPr>
    </w:p>
    <w:p w14:paraId="209F4623" w14:textId="77777777" w:rsidR="001E2A0F" w:rsidRDefault="001E2A0F" w:rsidP="001E2A0F"/>
    <w:p w14:paraId="19526D91" w14:textId="77777777" w:rsidR="001E2A0F" w:rsidRDefault="001E2A0F" w:rsidP="001E2A0F"/>
    <w:p w14:paraId="0A422264" w14:textId="77777777" w:rsidR="00162BE4" w:rsidRDefault="00162BE4"/>
    <w:sectPr w:rsidR="00162BE4" w:rsidSect="00051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8DB90" w14:textId="77777777" w:rsidR="00441044" w:rsidRDefault="00441044" w:rsidP="00162BE4">
      <w:pPr>
        <w:spacing w:after="0" w:line="240" w:lineRule="auto"/>
      </w:pPr>
      <w:r>
        <w:separator/>
      </w:r>
    </w:p>
  </w:endnote>
  <w:endnote w:type="continuationSeparator" w:id="0">
    <w:p w14:paraId="7EE47F11" w14:textId="77777777" w:rsidR="00441044" w:rsidRDefault="00441044" w:rsidP="0016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eelawadee UI">
    <w:altName w:val="Arial Unicode MS"/>
    <w:panose1 w:val="020B0502040204020203"/>
    <w:charset w:val="00"/>
    <w:family w:val="swiss"/>
    <w:pitch w:val="variable"/>
    <w:sig w:usb0="00000000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0E88C" w14:textId="77777777" w:rsidR="00162BE4" w:rsidRDefault="00162B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16912" w14:textId="77777777" w:rsidR="00162BE4" w:rsidRPr="00162BE4" w:rsidRDefault="00051EF0" w:rsidP="00162BE4">
    <w:pPr>
      <w:pStyle w:val="Pidipagina"/>
    </w:pPr>
    <w:r>
      <w:rPr>
        <w:noProof/>
        <w:lang w:eastAsia="it-IT"/>
      </w:rPr>
      <w:drawing>
        <wp:inline distT="0" distB="0" distL="0" distR="0" wp14:anchorId="67563C5B" wp14:editId="725663B8">
          <wp:extent cx="6115050" cy="200025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36632" w14:textId="77777777" w:rsidR="00162BE4" w:rsidRDefault="00162B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85EE7" w14:textId="77777777" w:rsidR="00441044" w:rsidRDefault="00441044" w:rsidP="00162BE4">
      <w:pPr>
        <w:spacing w:after="0" w:line="240" w:lineRule="auto"/>
      </w:pPr>
      <w:r>
        <w:separator/>
      </w:r>
    </w:p>
  </w:footnote>
  <w:footnote w:type="continuationSeparator" w:id="0">
    <w:p w14:paraId="3B9B1BD2" w14:textId="77777777" w:rsidR="00441044" w:rsidRDefault="00441044" w:rsidP="0016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DB03A" w14:textId="77777777" w:rsidR="00162BE4" w:rsidRDefault="00162B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A2522" w14:textId="77777777" w:rsidR="002912B4" w:rsidRDefault="00051EF0" w:rsidP="002912B4">
    <w:pPr>
      <w:pStyle w:val="Intestazione"/>
    </w:pPr>
    <w:r>
      <w:rPr>
        <w:noProof/>
        <w:lang w:eastAsia="it-IT"/>
      </w:rPr>
      <w:drawing>
        <wp:inline distT="0" distB="0" distL="0" distR="0" wp14:anchorId="230DCF13" wp14:editId="63CDC046">
          <wp:extent cx="6219825" cy="12477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1F10" w14:textId="77777777" w:rsidR="00162BE4" w:rsidRDefault="00162B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15760"/>
    <w:multiLevelType w:val="hybridMultilevel"/>
    <w:tmpl w:val="976EE51A"/>
    <w:lvl w:ilvl="0" w:tplc="C744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F4E"/>
    <w:multiLevelType w:val="hybridMultilevel"/>
    <w:tmpl w:val="71D6A83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7368"/>
    <w:multiLevelType w:val="hybridMultilevel"/>
    <w:tmpl w:val="62A4A87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3941"/>
    <w:multiLevelType w:val="hybridMultilevel"/>
    <w:tmpl w:val="A8BA5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32F1F"/>
    <w:multiLevelType w:val="hybridMultilevel"/>
    <w:tmpl w:val="5DFE762A"/>
    <w:lvl w:ilvl="0" w:tplc="F4F60170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8521B0"/>
    <w:multiLevelType w:val="hybridMultilevel"/>
    <w:tmpl w:val="44E20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08A"/>
    <w:rsid w:val="00051C52"/>
    <w:rsid w:val="00051EF0"/>
    <w:rsid w:val="00162BE4"/>
    <w:rsid w:val="001E2A0F"/>
    <w:rsid w:val="00225BD2"/>
    <w:rsid w:val="002912B4"/>
    <w:rsid w:val="002E1D64"/>
    <w:rsid w:val="00441044"/>
    <w:rsid w:val="0051308A"/>
    <w:rsid w:val="005179B3"/>
    <w:rsid w:val="006E1CA2"/>
    <w:rsid w:val="007F720E"/>
    <w:rsid w:val="008968B7"/>
    <w:rsid w:val="008D5817"/>
    <w:rsid w:val="008F0EA3"/>
    <w:rsid w:val="00A41013"/>
    <w:rsid w:val="00C84342"/>
    <w:rsid w:val="00D21898"/>
    <w:rsid w:val="00F07309"/>
    <w:rsid w:val="00F7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77AC51"/>
  <w15:docId w15:val="{5B8D3D1F-B11F-4E5E-B238-BA43CD9C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2A0F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2BE4"/>
  </w:style>
  <w:style w:type="paragraph" w:styleId="Pidipagina">
    <w:name w:val="footer"/>
    <w:basedOn w:val="Normale"/>
    <w:link w:val="PidipaginaCarattere"/>
    <w:uiPriority w:val="99"/>
    <w:semiHidden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2B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E4"/>
    <w:rPr>
      <w:rFonts w:ascii="Tahoma" w:hAnsi="Tahoma" w:cs="Tahoma"/>
      <w:sz w:val="16"/>
      <w:szCs w:val="16"/>
    </w:rPr>
  </w:style>
  <w:style w:type="paragraph" w:customStyle="1" w:styleId="Stile">
    <w:name w:val="Stile"/>
    <w:rsid w:val="001E2A0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rtf1Stile">
    <w:name w:val="rtf1 Stile"/>
    <w:rsid w:val="001E2A0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rsino\Documents\Carta%20Intestata%20AFOR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AFOR</Template>
  <TotalTime>2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gursino</dc:creator>
  <cp:lastModifiedBy>Luca Giustini</cp:lastModifiedBy>
  <cp:revision>2</cp:revision>
  <dcterms:created xsi:type="dcterms:W3CDTF">2022-04-05T09:37:00Z</dcterms:created>
  <dcterms:modified xsi:type="dcterms:W3CDTF">2022-04-05T09:37:00Z</dcterms:modified>
</cp:coreProperties>
</file>