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3F731" w14:textId="77777777" w:rsidR="0006472A" w:rsidRPr="00C343BC" w:rsidRDefault="0006472A" w:rsidP="00ED5006">
      <w:pPr>
        <w:spacing w:after="360"/>
        <w:jc w:val="right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ALLEGATO D</w:t>
      </w:r>
    </w:p>
    <w:p w14:paraId="376EF9D4" w14:textId="77777777" w:rsidR="0006472A" w:rsidRPr="00C343BC" w:rsidRDefault="0006472A" w:rsidP="00ED5006">
      <w:pPr>
        <w:spacing w:after="240"/>
        <w:jc w:val="both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SELEZIONE PUBBLICA PER L’AFFIDAMENTO IN CONCESSIONE DELLA FACOLTÀ DI PRATICARE PESCA SPORTIVA NELL’INVASO ______________________________________</w:t>
      </w:r>
    </w:p>
    <w:p w14:paraId="37730A7D" w14:textId="77777777" w:rsidR="0006472A" w:rsidRPr="00C343BC" w:rsidRDefault="0006472A" w:rsidP="0006472A">
      <w:pPr>
        <w:spacing w:after="480"/>
        <w:jc w:val="both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MODELLO DI: “OFFERTAECONOMICA”</w:t>
      </w:r>
    </w:p>
    <w:p w14:paraId="53663A65" w14:textId="77777777" w:rsidR="0006472A" w:rsidRPr="00C343BC" w:rsidRDefault="0006472A" w:rsidP="00ED5006">
      <w:pPr>
        <w:spacing w:after="36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>Il sottoscritto ______________________________ nato a __________________ il ___________ residente nel Comune di ______________________ Provincia ___________ via/piazza ______________________ nella sua qualità di ___________________ e legale rappresentante dell’____________________________, codice fiscale _______________________ partita I.V.A. ____________ ______________domiciliata a ___________________ via ____________________ n. _____________ telefono ____________________ PEC ______________________</w:t>
      </w:r>
    </w:p>
    <w:p w14:paraId="13DB1E7E" w14:textId="77777777" w:rsidR="0006472A" w:rsidRPr="00C343BC" w:rsidRDefault="0006472A" w:rsidP="00ED5006">
      <w:pPr>
        <w:spacing w:after="360"/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preso atto </w:t>
      </w:r>
      <w:r w:rsidRPr="00ED5006">
        <w:rPr>
          <w:rFonts w:ascii="Palatino Linotype" w:hAnsi="Palatino Linotype"/>
          <w:b/>
        </w:rPr>
        <w:t>dell’AVVISO DI SELEZIONE</w:t>
      </w:r>
      <w:r w:rsidRPr="00C343BC">
        <w:rPr>
          <w:rFonts w:ascii="Palatino Linotype" w:hAnsi="Palatino Linotype"/>
        </w:rPr>
        <w:t xml:space="preserve"> pubblica in oggetto predisposto dall’Agenzia Forestale Regionale con espresso riferimento alla società che rappresenta</w:t>
      </w:r>
    </w:p>
    <w:p w14:paraId="582D8D88" w14:textId="77777777" w:rsidR="0006472A" w:rsidRPr="00C343BC" w:rsidRDefault="0006472A" w:rsidP="00ED5006">
      <w:pPr>
        <w:spacing w:after="360"/>
        <w:jc w:val="center"/>
        <w:rPr>
          <w:rFonts w:ascii="Palatino Linotype" w:hAnsi="Palatino Linotype"/>
          <w:b/>
        </w:rPr>
      </w:pPr>
      <w:r w:rsidRPr="00C343BC">
        <w:rPr>
          <w:rFonts w:ascii="Palatino Linotype" w:hAnsi="Palatino Linotype"/>
          <w:b/>
        </w:rPr>
        <w:t>OFFRE</w:t>
      </w:r>
    </w:p>
    <w:p w14:paraId="669B785D" w14:textId="77777777" w:rsidR="0006472A" w:rsidRPr="00C343BC" w:rsidRDefault="0006472A" w:rsidP="00ED5006">
      <w:pPr>
        <w:jc w:val="both"/>
        <w:rPr>
          <w:rFonts w:ascii="Palatino Linotype" w:hAnsi="Palatino Linotype"/>
        </w:rPr>
      </w:pPr>
      <w:r w:rsidRPr="00C343BC">
        <w:rPr>
          <w:rFonts w:ascii="Palatino Linotype" w:hAnsi="Palatino Linotype"/>
        </w:rPr>
        <w:t xml:space="preserve">L’importo annuo pari a € </w:t>
      </w:r>
      <w:r w:rsidR="00ED5006">
        <w:rPr>
          <w:rFonts w:ascii="Palatino Linotype" w:hAnsi="Palatino Linotype"/>
        </w:rPr>
        <w:t xml:space="preserve">________ </w:t>
      </w:r>
      <w:r w:rsidRPr="00C343BC">
        <w:rPr>
          <w:rFonts w:ascii="Palatino Linotype" w:hAnsi="Palatino Linotype"/>
        </w:rPr>
        <w:t>oltre IVA impegnandosi altresì al</w:t>
      </w:r>
      <w:r w:rsidR="00ED5006">
        <w:rPr>
          <w:rFonts w:ascii="Palatino Linotype" w:hAnsi="Palatino Linotype"/>
        </w:rPr>
        <w:t xml:space="preserve"> </w:t>
      </w:r>
      <w:r w:rsidRPr="00C343BC">
        <w:rPr>
          <w:rFonts w:ascii="Palatino Linotype" w:hAnsi="Palatino Linotype"/>
        </w:rPr>
        <w:t>rispetto di tutt</w:t>
      </w:r>
      <w:r>
        <w:rPr>
          <w:rFonts w:ascii="Palatino Linotype" w:hAnsi="Palatino Linotype"/>
        </w:rPr>
        <w:t>i gli adempimenti previsti nella selezione</w:t>
      </w:r>
      <w:r w:rsidRPr="00C343BC">
        <w:rPr>
          <w:rFonts w:ascii="Palatino Linotype" w:hAnsi="Palatino Linotype"/>
        </w:rPr>
        <w:t>.</w:t>
      </w:r>
    </w:p>
    <w:p w14:paraId="75657F71" w14:textId="77777777" w:rsidR="00ED5006" w:rsidRDefault="0006472A" w:rsidP="0006472A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Lì______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ED5006">
        <w:rPr>
          <w:rFonts w:ascii="Palatino Linotype" w:hAnsi="Palatino Linotype"/>
        </w:rPr>
        <w:tab/>
      </w:r>
      <w:r w:rsidRPr="00C343BC">
        <w:rPr>
          <w:rFonts w:ascii="Palatino Linotype" w:hAnsi="Palatino Linotype"/>
        </w:rPr>
        <w:t>Firma</w:t>
      </w:r>
    </w:p>
    <w:p w14:paraId="51D71553" w14:textId="77777777" w:rsidR="0006472A" w:rsidRPr="00C343BC" w:rsidRDefault="00ED5006" w:rsidP="00ED5006">
      <w:pPr>
        <w:ind w:left="4956" w:firstLine="708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______</w:t>
      </w:r>
      <w:r w:rsidR="0006472A" w:rsidRPr="00C343BC">
        <w:rPr>
          <w:rFonts w:ascii="Palatino Linotype" w:hAnsi="Palatino Linotype"/>
        </w:rPr>
        <w:t>______________________</w:t>
      </w:r>
    </w:p>
    <w:p w14:paraId="4359F3FC" w14:textId="77777777" w:rsidR="0006472A" w:rsidRDefault="0006472A" w:rsidP="0006472A">
      <w:r>
        <w:t xml:space="preserve"> </w:t>
      </w:r>
    </w:p>
    <w:p w14:paraId="6CF1D46C" w14:textId="77777777" w:rsidR="00162BE4" w:rsidRDefault="00162BE4"/>
    <w:sectPr w:rsidR="00162BE4" w:rsidSect="00051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612C1" w14:textId="77777777" w:rsidR="00ED53AF" w:rsidRDefault="00ED53AF" w:rsidP="00162BE4">
      <w:pPr>
        <w:spacing w:after="0" w:line="240" w:lineRule="auto"/>
      </w:pPr>
      <w:r>
        <w:separator/>
      </w:r>
    </w:p>
  </w:endnote>
  <w:endnote w:type="continuationSeparator" w:id="0">
    <w:p w14:paraId="4D9F22C3" w14:textId="77777777" w:rsidR="00ED53AF" w:rsidRDefault="00ED53AF" w:rsidP="00162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2BAC6" w14:textId="77777777" w:rsidR="00162BE4" w:rsidRDefault="00162BE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0DDC0" w14:textId="77777777" w:rsidR="00162BE4" w:rsidRPr="00162BE4" w:rsidRDefault="005B5997" w:rsidP="00162BE4">
    <w:pPr>
      <w:pStyle w:val="Pidipagina"/>
    </w:pPr>
    <w:r>
      <w:rPr>
        <w:noProof/>
        <w:lang w:eastAsia="it-IT"/>
      </w:rPr>
      <w:drawing>
        <wp:inline distT="0" distB="0" distL="0" distR="0" wp14:anchorId="06E75752" wp14:editId="740D9B69">
          <wp:extent cx="6115050" cy="200025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35FB5" w14:textId="77777777" w:rsidR="00162BE4" w:rsidRDefault="00162B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1FB07" w14:textId="77777777" w:rsidR="00ED53AF" w:rsidRDefault="00ED53AF" w:rsidP="00162BE4">
      <w:pPr>
        <w:spacing w:after="0" w:line="240" w:lineRule="auto"/>
      </w:pPr>
      <w:r>
        <w:separator/>
      </w:r>
    </w:p>
  </w:footnote>
  <w:footnote w:type="continuationSeparator" w:id="0">
    <w:p w14:paraId="0EA2E1E8" w14:textId="77777777" w:rsidR="00ED53AF" w:rsidRDefault="00ED53AF" w:rsidP="00162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51DD" w14:textId="77777777" w:rsidR="00162BE4" w:rsidRDefault="00162B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A3231" w14:textId="77777777" w:rsidR="002912B4" w:rsidRDefault="005B5997" w:rsidP="002912B4">
    <w:pPr>
      <w:pStyle w:val="Intestazione"/>
    </w:pPr>
    <w:r>
      <w:rPr>
        <w:noProof/>
        <w:lang w:eastAsia="it-IT"/>
      </w:rPr>
      <w:drawing>
        <wp:inline distT="0" distB="0" distL="0" distR="0" wp14:anchorId="2F97B766" wp14:editId="6A6384B7">
          <wp:extent cx="6219825" cy="1247775"/>
          <wp:effectExtent l="1905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AB868" w14:textId="77777777" w:rsidR="00162BE4" w:rsidRDefault="00162BE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15760"/>
    <w:multiLevelType w:val="hybridMultilevel"/>
    <w:tmpl w:val="976EE51A"/>
    <w:lvl w:ilvl="0" w:tplc="C74418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F4E"/>
    <w:multiLevelType w:val="hybridMultilevel"/>
    <w:tmpl w:val="71D6A83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87368"/>
    <w:multiLevelType w:val="hybridMultilevel"/>
    <w:tmpl w:val="62A4A87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43941"/>
    <w:multiLevelType w:val="hybridMultilevel"/>
    <w:tmpl w:val="A8BA5C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521B0"/>
    <w:multiLevelType w:val="hybridMultilevel"/>
    <w:tmpl w:val="44E20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08A"/>
    <w:rsid w:val="00051C52"/>
    <w:rsid w:val="0006472A"/>
    <w:rsid w:val="00162BE4"/>
    <w:rsid w:val="002912B4"/>
    <w:rsid w:val="0051308A"/>
    <w:rsid w:val="005179B3"/>
    <w:rsid w:val="005B5997"/>
    <w:rsid w:val="009F3B82"/>
    <w:rsid w:val="00AF6012"/>
    <w:rsid w:val="00DF1DFF"/>
    <w:rsid w:val="00E573B6"/>
    <w:rsid w:val="00ED5006"/>
    <w:rsid w:val="00ED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4ADAD"/>
  <w15:docId w15:val="{5B8D3D1F-B11F-4E5E-B238-BA43CD9C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472A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2BE4"/>
  </w:style>
  <w:style w:type="paragraph" w:styleId="Pidipagina">
    <w:name w:val="footer"/>
    <w:basedOn w:val="Normale"/>
    <w:link w:val="PidipaginaCarattere"/>
    <w:uiPriority w:val="99"/>
    <w:semiHidden/>
    <w:unhideWhenUsed/>
    <w:rsid w:val="00162B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62BE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2BE4"/>
    <w:rPr>
      <w:rFonts w:ascii="Tahoma" w:hAnsi="Tahoma" w:cs="Tahoma"/>
      <w:sz w:val="16"/>
      <w:szCs w:val="16"/>
    </w:rPr>
  </w:style>
  <w:style w:type="paragraph" w:customStyle="1" w:styleId="Stile">
    <w:name w:val="Stile"/>
    <w:rsid w:val="0006472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rtf1Stile">
    <w:name w:val="rtf1 Stile"/>
    <w:rsid w:val="0006472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rsino\Documents\Carta%20Intestata%20AFOR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AFOR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gursino</dc:creator>
  <cp:lastModifiedBy>Luca Giustini</cp:lastModifiedBy>
  <cp:revision>2</cp:revision>
  <dcterms:created xsi:type="dcterms:W3CDTF">2022-04-05T09:37:00Z</dcterms:created>
  <dcterms:modified xsi:type="dcterms:W3CDTF">2022-04-05T09:37:00Z</dcterms:modified>
</cp:coreProperties>
</file>