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8566B" w14:textId="77777777" w:rsidR="007C624D" w:rsidRPr="00C343BC" w:rsidRDefault="007C624D" w:rsidP="00434FCA">
      <w:pPr>
        <w:spacing w:after="240"/>
        <w:jc w:val="right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 xml:space="preserve">ALLEGATO </w:t>
      </w:r>
      <w:r>
        <w:rPr>
          <w:rFonts w:ascii="Palatino Linotype" w:hAnsi="Palatino Linotype"/>
          <w:b/>
        </w:rPr>
        <w:t>G</w:t>
      </w:r>
    </w:p>
    <w:p w14:paraId="0D282D27" w14:textId="77777777" w:rsidR="007C624D" w:rsidRPr="00C343BC" w:rsidRDefault="007C624D" w:rsidP="007C624D">
      <w:pPr>
        <w:spacing w:after="240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SELEZIONE PUBBLICA PER L’AFFIDAMENTO IN CONCESSIONE DELLA FACOLTÀ DI PRATICARE PESCA SPORTIVA NELL’INVASO ______________________________________</w:t>
      </w:r>
    </w:p>
    <w:p w14:paraId="5958E252" w14:textId="77777777" w:rsidR="007C624D" w:rsidRDefault="007C624D" w:rsidP="007C624D">
      <w:pPr>
        <w:spacing w:after="240"/>
        <w:rPr>
          <w:rFonts w:ascii="Palatino Linotype" w:hAnsi="Palatino Linotype" w:cs="Leelawadee UI"/>
          <w:b/>
        </w:rPr>
      </w:pPr>
      <w:r w:rsidRPr="00C343BC">
        <w:rPr>
          <w:rFonts w:ascii="Palatino Linotype" w:hAnsi="Palatino Linotype"/>
          <w:b/>
        </w:rPr>
        <w:t>MODELLO DI: “</w:t>
      </w:r>
      <w:r w:rsidRPr="00C343BC">
        <w:rPr>
          <w:rFonts w:ascii="Palatino Linotype" w:eastAsia="Times New Roman" w:hAnsi="Palatino Linotype" w:cs="Leelawadee UI"/>
          <w:b/>
          <w:sz w:val="24"/>
          <w:szCs w:val="24"/>
          <w:lang w:eastAsia="it-IT"/>
        </w:rPr>
        <w:t>A</w:t>
      </w:r>
      <w:r w:rsidRPr="00C343BC">
        <w:rPr>
          <w:rFonts w:ascii="Palatino Linotype" w:hAnsi="Palatino Linotype" w:cs="Leelawadee UI"/>
          <w:b/>
        </w:rPr>
        <w:t>TTESTAZIONE DI AVVENUTO SOPRALLUOGO</w:t>
      </w:r>
      <w:r>
        <w:rPr>
          <w:rFonts w:ascii="Palatino Linotype" w:hAnsi="Palatino Linotype" w:cs="Leelawadee UI"/>
          <w:b/>
        </w:rPr>
        <w:t>”</w:t>
      </w:r>
    </w:p>
    <w:p w14:paraId="41EF439F" w14:textId="77777777" w:rsidR="007C624D" w:rsidRPr="00453EA6" w:rsidRDefault="007C624D" w:rsidP="007C624D">
      <w:pPr>
        <w:jc w:val="both"/>
        <w:rPr>
          <w:rFonts w:ascii="Palatino Linotype" w:hAnsi="Palatino Linotype"/>
        </w:rPr>
      </w:pPr>
      <w:r w:rsidRPr="00453EA6">
        <w:rPr>
          <w:rFonts w:ascii="Palatino Linotype" w:hAnsi="Palatino Linotype"/>
        </w:rPr>
        <w:t>Il sottoscritto ______________________________________________________ in qualità di</w:t>
      </w:r>
      <w:r>
        <w:rPr>
          <w:rFonts w:ascii="Palatino Linotype" w:hAnsi="Palatino Linotype"/>
        </w:rPr>
        <w:t xml:space="preserve"> ____________</w:t>
      </w:r>
      <w:r w:rsidRPr="00453EA6">
        <w:rPr>
          <w:rFonts w:ascii="Palatino Linotype" w:hAnsi="Palatino Linotype"/>
        </w:rPr>
        <w:t xml:space="preserve"> </w:t>
      </w:r>
      <w:proofErr w:type="spellStart"/>
      <w:r w:rsidRPr="00453EA6">
        <w:rPr>
          <w:rFonts w:ascii="Palatino Linotype" w:hAnsi="Palatino Linotype"/>
        </w:rPr>
        <w:t>d</w:t>
      </w:r>
      <w:r>
        <w:rPr>
          <w:rFonts w:ascii="Palatino Linotype" w:hAnsi="Palatino Linotype"/>
        </w:rPr>
        <w:t>i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AFoR</w:t>
      </w:r>
      <w:proofErr w:type="spellEnd"/>
    </w:p>
    <w:p w14:paraId="130210D1" w14:textId="77777777" w:rsidR="007C624D" w:rsidRPr="00A12108" w:rsidRDefault="007C624D" w:rsidP="007C624D">
      <w:pPr>
        <w:jc w:val="center"/>
        <w:rPr>
          <w:rFonts w:ascii="Palatino Linotype" w:hAnsi="Palatino Linotype"/>
          <w:b/>
        </w:rPr>
      </w:pPr>
      <w:r w:rsidRPr="00A12108">
        <w:rPr>
          <w:rFonts w:ascii="Palatino Linotype" w:hAnsi="Palatino Linotype"/>
          <w:b/>
        </w:rPr>
        <w:t>CERTIFICA</w:t>
      </w:r>
    </w:p>
    <w:p w14:paraId="514BE489" w14:textId="77777777" w:rsidR="007C624D" w:rsidRPr="00C343BC" w:rsidRDefault="007C624D" w:rsidP="007C624D">
      <w:pPr>
        <w:spacing w:after="120"/>
        <w:jc w:val="both"/>
        <w:rPr>
          <w:rFonts w:ascii="Palatino Linotype" w:hAnsi="Palatino Linotype"/>
        </w:rPr>
      </w:pPr>
      <w:r w:rsidRPr="00453EA6">
        <w:rPr>
          <w:rFonts w:ascii="Palatino Linotype" w:hAnsi="Palatino Linotype"/>
        </w:rPr>
        <w:t>che il Signor</w:t>
      </w:r>
      <w:r w:rsidRPr="00C343BC">
        <w:rPr>
          <w:rFonts w:ascii="Palatino Linotype" w:hAnsi="Palatino Linotype"/>
        </w:rPr>
        <w:t xml:space="preserve">______________________________ nato a __________________ il ___________ residente nel Comune di ______________________ Provincia ___________ via/piazza ______________________ </w:t>
      </w:r>
      <w:r w:rsidR="00434FCA">
        <w:rPr>
          <w:rFonts w:ascii="Palatino Linotype" w:hAnsi="Palatino Linotype"/>
        </w:rPr>
        <w:t>identificato a mezzo C.I. nr. _______________________</w:t>
      </w:r>
      <w:r w:rsidRPr="00C343BC">
        <w:rPr>
          <w:rFonts w:ascii="Palatino Linotype" w:hAnsi="Palatino Linotype"/>
        </w:rPr>
        <w:t>nella sua qualità di ___________________ e legale rappresentante dell’____________________________, codice fiscale _______________________ partita I.V.A. ____________ ______________domiciliata a ___________________ via ____________________ n. _____________ telefono ____________________ PEC ______________________</w:t>
      </w:r>
    </w:p>
    <w:p w14:paraId="678B47F7" w14:textId="77777777" w:rsidR="007C624D" w:rsidRPr="00453EA6" w:rsidRDefault="007C624D" w:rsidP="00434FCA">
      <w:pPr>
        <w:jc w:val="both"/>
        <w:rPr>
          <w:rFonts w:ascii="Palatino Linotype" w:hAnsi="Palatino Linotype"/>
        </w:rPr>
      </w:pPr>
      <w:r w:rsidRPr="00453EA6">
        <w:rPr>
          <w:rFonts w:ascii="Palatino Linotype" w:hAnsi="Palatino Linotype"/>
        </w:rPr>
        <w:t>il giorno __________, accompagnato dal sottoscritto, ha visitato i luoghi nei quali sarà svolt</w:t>
      </w:r>
      <w:r w:rsidR="00434FCA">
        <w:rPr>
          <w:rFonts w:ascii="Palatino Linotype" w:hAnsi="Palatino Linotype"/>
        </w:rPr>
        <w:t>a</w:t>
      </w:r>
      <w:r w:rsidRPr="00453EA6">
        <w:rPr>
          <w:rFonts w:ascii="Palatino Linotype" w:hAnsi="Palatino Linotype"/>
        </w:rPr>
        <w:t xml:space="preserve"> </w:t>
      </w:r>
      <w:r w:rsidR="00434FCA">
        <w:rPr>
          <w:rFonts w:ascii="Palatino Linotype" w:hAnsi="Palatino Linotype"/>
        </w:rPr>
        <w:t>la concessione</w:t>
      </w:r>
      <w:r w:rsidRPr="00453EA6">
        <w:rPr>
          <w:rFonts w:ascii="Palatino Linotype" w:hAnsi="Palatino Linotype"/>
        </w:rPr>
        <w:t xml:space="preserve"> di cui all’oggetto.</w:t>
      </w:r>
    </w:p>
    <w:p w14:paraId="6554B3A8" w14:textId="77777777" w:rsidR="007C624D" w:rsidRPr="00453EA6" w:rsidRDefault="007C624D" w:rsidP="007C624D">
      <w:pPr>
        <w:rPr>
          <w:rFonts w:ascii="Palatino Linotype" w:hAnsi="Palatino Linotype"/>
        </w:rPr>
      </w:pPr>
      <w:r w:rsidRPr="00453EA6">
        <w:rPr>
          <w:rFonts w:ascii="Palatino Linotype" w:hAnsi="Palatino Linotype"/>
        </w:rPr>
        <w:t>Il Signor ______________</w:t>
      </w:r>
      <w:r>
        <w:rPr>
          <w:rFonts w:ascii="Palatino Linotype" w:hAnsi="Palatino Linotype"/>
        </w:rPr>
        <w:t>______ in epigrafe</w:t>
      </w:r>
    </w:p>
    <w:p w14:paraId="7D7D2791" w14:textId="77777777" w:rsidR="007C624D" w:rsidRPr="00A12108" w:rsidRDefault="007C624D" w:rsidP="007C624D">
      <w:pPr>
        <w:jc w:val="center"/>
        <w:rPr>
          <w:rFonts w:ascii="Palatino Linotype" w:hAnsi="Palatino Linotype"/>
          <w:b/>
        </w:rPr>
      </w:pPr>
      <w:r w:rsidRPr="00A12108">
        <w:rPr>
          <w:rFonts w:ascii="Palatino Linotype" w:hAnsi="Palatino Linotype"/>
          <w:b/>
        </w:rPr>
        <w:t>DICHIARA</w:t>
      </w:r>
    </w:p>
    <w:p w14:paraId="4563E953" w14:textId="77777777" w:rsidR="007C624D" w:rsidRDefault="007C624D" w:rsidP="007C624D">
      <w:pPr>
        <w:spacing w:after="120"/>
        <w:jc w:val="both"/>
        <w:rPr>
          <w:rFonts w:ascii="Palatino Linotype" w:hAnsi="Palatino Linotype"/>
        </w:rPr>
      </w:pPr>
      <w:r w:rsidRPr="00453EA6">
        <w:rPr>
          <w:rFonts w:ascii="Palatino Linotype" w:hAnsi="Palatino Linotype"/>
        </w:rPr>
        <w:t xml:space="preserve">di essersi recato sui luoghi dove deve eseguirsi </w:t>
      </w:r>
      <w:r w:rsidR="00434FCA">
        <w:rPr>
          <w:rFonts w:ascii="Palatino Linotype" w:hAnsi="Palatino Linotype"/>
        </w:rPr>
        <w:t>la concessione</w:t>
      </w:r>
      <w:r w:rsidRPr="00453EA6">
        <w:rPr>
          <w:rFonts w:ascii="Palatino Linotype" w:hAnsi="Palatino Linotype"/>
        </w:rPr>
        <w:t>, e di avere nel complesso preso</w:t>
      </w:r>
      <w:r>
        <w:rPr>
          <w:rFonts w:ascii="Palatino Linotype" w:hAnsi="Palatino Linotype"/>
        </w:rPr>
        <w:t xml:space="preserve"> </w:t>
      </w:r>
      <w:r w:rsidRPr="00453EA6">
        <w:rPr>
          <w:rFonts w:ascii="Palatino Linotype" w:hAnsi="Palatino Linotype"/>
        </w:rPr>
        <w:t>conoscenza di tutte le circostanze generali, particolari e locali, che possono influire sia sulla</w:t>
      </w:r>
      <w:r>
        <w:rPr>
          <w:rFonts w:ascii="Palatino Linotype" w:hAnsi="Palatino Linotype"/>
        </w:rPr>
        <w:t xml:space="preserve"> </w:t>
      </w:r>
      <w:r w:rsidRPr="00453EA6">
        <w:rPr>
          <w:rFonts w:ascii="Palatino Linotype" w:hAnsi="Palatino Linotype"/>
        </w:rPr>
        <w:t>esecuzione del</w:t>
      </w:r>
      <w:r w:rsidR="00434FCA">
        <w:rPr>
          <w:rFonts w:ascii="Palatino Linotype" w:hAnsi="Palatino Linotype"/>
        </w:rPr>
        <w:t>la concessione medesima</w:t>
      </w:r>
      <w:r w:rsidRPr="00453EA6">
        <w:rPr>
          <w:rFonts w:ascii="Palatino Linotype" w:hAnsi="Palatino Linotype"/>
        </w:rPr>
        <w:t>, sia sulle condizioni contrattuali, sia sulla determinazione dell’offerta</w:t>
      </w:r>
      <w:r>
        <w:rPr>
          <w:rFonts w:ascii="Palatino Linotype" w:hAnsi="Palatino Linotype"/>
        </w:rPr>
        <w:t xml:space="preserve"> </w:t>
      </w:r>
      <w:r w:rsidRPr="00453EA6">
        <w:rPr>
          <w:rFonts w:ascii="Palatino Linotype" w:hAnsi="Palatino Linotype"/>
        </w:rPr>
        <w:t>economica che sarà presentata.</w:t>
      </w:r>
    </w:p>
    <w:p w14:paraId="24FAF48A" w14:textId="77777777" w:rsidR="007C624D" w:rsidRDefault="007C624D" w:rsidP="007C624D">
      <w:pPr>
        <w:spacing w:after="120"/>
        <w:jc w:val="both"/>
        <w:rPr>
          <w:rFonts w:ascii="Palatino Linotype" w:hAnsi="Palatino Linotype"/>
        </w:rPr>
      </w:pPr>
    </w:p>
    <w:p w14:paraId="4A840E60" w14:textId="77777777" w:rsidR="007C624D" w:rsidRDefault="007C624D" w:rsidP="007C624D">
      <w:pPr>
        <w:spacing w:after="120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Incaricato </w:t>
      </w:r>
      <w:proofErr w:type="spellStart"/>
      <w:r>
        <w:rPr>
          <w:rFonts w:ascii="Palatino Linotype" w:hAnsi="Palatino Linotype"/>
        </w:rPr>
        <w:t>AFoR</w:t>
      </w:r>
      <w:proofErr w:type="spellEnd"/>
    </w:p>
    <w:p w14:paraId="47285436" w14:textId="77777777" w:rsidR="007C624D" w:rsidRDefault="007C624D" w:rsidP="007C624D">
      <w:pPr>
        <w:spacing w:after="120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Firma</w:t>
      </w:r>
    </w:p>
    <w:p w14:paraId="71338590" w14:textId="77777777" w:rsidR="007C624D" w:rsidRDefault="007C624D" w:rsidP="007C624D">
      <w:pPr>
        <w:spacing w:after="120"/>
        <w:jc w:val="center"/>
        <w:rPr>
          <w:rFonts w:ascii="Palatino Linotype" w:hAnsi="Palatino Linotype"/>
        </w:rPr>
      </w:pPr>
    </w:p>
    <w:p w14:paraId="6097DF5E" w14:textId="77777777" w:rsidR="007C624D" w:rsidRDefault="007C624D" w:rsidP="007C624D">
      <w:pPr>
        <w:spacing w:after="120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Incaricato Associazione</w:t>
      </w:r>
    </w:p>
    <w:p w14:paraId="3D61154E" w14:textId="77777777" w:rsidR="007C624D" w:rsidRPr="00453EA6" w:rsidRDefault="007C624D" w:rsidP="007C624D">
      <w:pPr>
        <w:spacing w:after="120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Firma</w:t>
      </w:r>
    </w:p>
    <w:sectPr w:rsidR="007C624D" w:rsidRPr="00453EA6" w:rsidSect="00051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79914" w14:textId="77777777" w:rsidR="009960E2" w:rsidRDefault="009960E2" w:rsidP="00162BE4">
      <w:pPr>
        <w:spacing w:after="0" w:line="240" w:lineRule="auto"/>
      </w:pPr>
      <w:r>
        <w:separator/>
      </w:r>
    </w:p>
  </w:endnote>
  <w:endnote w:type="continuationSeparator" w:id="0">
    <w:p w14:paraId="58D9DCAD" w14:textId="77777777" w:rsidR="009960E2" w:rsidRDefault="009960E2" w:rsidP="0016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eelawadee UI">
    <w:altName w:val="Arial Unicode MS"/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3B1C6" w14:textId="77777777" w:rsidR="00162BE4" w:rsidRDefault="00162BE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CB2E1" w14:textId="77777777" w:rsidR="00162BE4" w:rsidRPr="00162BE4" w:rsidRDefault="003869B6" w:rsidP="00162BE4">
    <w:pPr>
      <w:pStyle w:val="Pidipagina"/>
    </w:pPr>
    <w:r>
      <w:rPr>
        <w:noProof/>
        <w:lang w:eastAsia="it-IT"/>
      </w:rPr>
      <w:drawing>
        <wp:inline distT="0" distB="0" distL="0" distR="0" wp14:anchorId="50F55451" wp14:editId="6EB09B0A">
          <wp:extent cx="6115050" cy="200025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C400" w14:textId="77777777" w:rsidR="00162BE4" w:rsidRDefault="00162B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BF5A7" w14:textId="77777777" w:rsidR="009960E2" w:rsidRDefault="009960E2" w:rsidP="00162BE4">
      <w:pPr>
        <w:spacing w:after="0" w:line="240" w:lineRule="auto"/>
      </w:pPr>
      <w:r>
        <w:separator/>
      </w:r>
    </w:p>
  </w:footnote>
  <w:footnote w:type="continuationSeparator" w:id="0">
    <w:p w14:paraId="5B1497C0" w14:textId="77777777" w:rsidR="009960E2" w:rsidRDefault="009960E2" w:rsidP="00162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BC3B0" w14:textId="77777777" w:rsidR="00162BE4" w:rsidRDefault="00162BE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84A1" w14:textId="77777777" w:rsidR="002912B4" w:rsidRDefault="003869B6" w:rsidP="002912B4">
    <w:pPr>
      <w:pStyle w:val="Intestazione"/>
    </w:pPr>
    <w:r>
      <w:rPr>
        <w:noProof/>
        <w:lang w:eastAsia="it-IT"/>
      </w:rPr>
      <w:drawing>
        <wp:inline distT="0" distB="0" distL="0" distR="0" wp14:anchorId="0CE12DE2" wp14:editId="35A9DFA4">
          <wp:extent cx="6219825" cy="1247775"/>
          <wp:effectExtent l="1905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407F4" w14:textId="77777777" w:rsidR="00162BE4" w:rsidRDefault="00162B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15760"/>
    <w:multiLevelType w:val="hybridMultilevel"/>
    <w:tmpl w:val="976EE51A"/>
    <w:lvl w:ilvl="0" w:tplc="C74418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F4E"/>
    <w:multiLevelType w:val="hybridMultilevel"/>
    <w:tmpl w:val="71D6A83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87368"/>
    <w:multiLevelType w:val="hybridMultilevel"/>
    <w:tmpl w:val="62A4A87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43941"/>
    <w:multiLevelType w:val="hybridMultilevel"/>
    <w:tmpl w:val="A8BA5C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521B0"/>
    <w:multiLevelType w:val="hybridMultilevel"/>
    <w:tmpl w:val="44E20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7B9A"/>
    <w:rsid w:val="00051C52"/>
    <w:rsid w:val="00162BE4"/>
    <w:rsid w:val="001F7B9A"/>
    <w:rsid w:val="002912B4"/>
    <w:rsid w:val="003869B6"/>
    <w:rsid w:val="00434FCA"/>
    <w:rsid w:val="0051308A"/>
    <w:rsid w:val="005179B3"/>
    <w:rsid w:val="00783F9B"/>
    <w:rsid w:val="007C624D"/>
    <w:rsid w:val="009960E2"/>
    <w:rsid w:val="00B75657"/>
    <w:rsid w:val="00FA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389CE"/>
  <w15:docId w15:val="{5B8D3D1F-B11F-4E5E-B238-BA43CD9C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C624D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62BE4"/>
  </w:style>
  <w:style w:type="paragraph" w:styleId="Pidipagina">
    <w:name w:val="footer"/>
    <w:basedOn w:val="Normale"/>
    <w:link w:val="PidipaginaCarattere"/>
    <w:uiPriority w:val="99"/>
    <w:semiHidden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62BE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E4"/>
    <w:rPr>
      <w:rFonts w:ascii="Tahoma" w:hAnsi="Tahoma" w:cs="Tahoma"/>
      <w:sz w:val="16"/>
      <w:szCs w:val="16"/>
    </w:rPr>
  </w:style>
  <w:style w:type="paragraph" w:customStyle="1" w:styleId="Stile">
    <w:name w:val="Stile"/>
    <w:rsid w:val="007C624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rtf1Stile">
    <w:name w:val="rtf1 Stile"/>
    <w:rsid w:val="007C624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AppData\Local\Microsoft\Windows\INetCache\Content.Outlook\RR9H81FY\ALLEGATO%20G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ALLEGATO G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gursino</dc:creator>
  <cp:lastModifiedBy>Luca Giustini</cp:lastModifiedBy>
  <cp:revision>2</cp:revision>
  <dcterms:created xsi:type="dcterms:W3CDTF">2022-04-05T09:42:00Z</dcterms:created>
  <dcterms:modified xsi:type="dcterms:W3CDTF">2022-04-05T09:42:00Z</dcterms:modified>
</cp:coreProperties>
</file>